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8B00" w14:textId="77777777" w:rsidR="00726E98" w:rsidRPr="00077EC1" w:rsidRDefault="00726E98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</w:p>
    <w:p w14:paraId="7EE11B61" w14:textId="71EA52BD" w:rsidR="00F55E23" w:rsidRDefault="00F55E23" w:rsidP="008636CD">
      <w:pPr>
        <w:pStyle w:val="Ttulo1"/>
        <w:ind w:left="284" w:right="424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ANEXO III COMPROMISO DE ADSCRIPCIÓN DE LA PERSONA CONSULTORA PRINCIPAL</w:t>
      </w:r>
    </w:p>
    <w:p w14:paraId="41079FF5" w14:textId="0302DF4E" w:rsidR="004E7D8A" w:rsidRPr="004E7D8A" w:rsidRDefault="004E7D8A" w:rsidP="004E7D8A">
      <w:pPr>
        <w:pStyle w:val="Ttulo1"/>
        <w:ind w:left="284" w:right="424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4E7D8A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CONTRATACIÓN </w:t>
      </w:r>
      <w:r w:rsidR="00EA1177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DEL </w:t>
      </w:r>
      <w:r w:rsidRPr="004E7D8A">
        <w:rPr>
          <w:rFonts w:asciiTheme="minorHAnsi" w:hAnsiTheme="minorHAnsi" w:cstheme="minorHAnsi"/>
          <w:bCs/>
          <w:color w:val="auto"/>
          <w:sz w:val="22"/>
          <w:szCs w:val="22"/>
        </w:rPr>
        <w:t>SERVICIO PILOTO DE ASISTENCIA TÉCNICA INTEGRAL AL RESPONSABLE DE SEGURIDAD DE EMVISMESA EN EL MARCO DEL ESQUEMA NACIONAL DE SEGURIDAD, POR EL PROCEDIMIENTO DE CONTRATACIÓN MENOR.</w:t>
      </w:r>
    </w:p>
    <w:p w14:paraId="1CE4615C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La persona licitadora se compromete a adscribir a la ejecución del contrato, durante toda su vigencia, a la siguiente persona consultora principal:</w:t>
      </w:r>
    </w:p>
    <w:p w14:paraId="0077C97D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Nombre y apellidos: ______________________________________________________</w:t>
      </w:r>
    </w:p>
    <w:p w14:paraId="0E796355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Titulación: ______________________________________________________________</w:t>
      </w:r>
    </w:p>
    <w:p w14:paraId="61E459B8" w14:textId="17A3A2D2" w:rsidR="00F55E23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Universidad y año de obtención: __________________________________________</w:t>
      </w:r>
      <w:r w:rsidR="004B70A6">
        <w:rPr>
          <w:rFonts w:asciiTheme="minorHAnsi" w:hAnsiTheme="minorHAnsi" w:cstheme="minorHAnsi"/>
          <w:color w:val="auto"/>
          <w:sz w:val="22"/>
          <w:szCs w:val="22"/>
        </w:rPr>
        <w:t>__</w:t>
      </w:r>
    </w:p>
    <w:p w14:paraId="6408E776" w14:textId="0274E967" w:rsidR="004B70A6" w:rsidRPr="00077EC1" w:rsidRDefault="004B70A6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Fecha de declaración o certificación de conformidad ENS: _______________________________</w:t>
      </w:r>
    </w:p>
    <w:p w14:paraId="1052C2C6" w14:textId="6506ED62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Años de experiencia profesional relacionada con el ENS: __________________</w:t>
      </w:r>
      <w:r w:rsidR="004B70A6">
        <w:rPr>
          <w:rFonts w:asciiTheme="minorHAnsi" w:hAnsiTheme="minorHAnsi" w:cstheme="minorHAnsi"/>
          <w:color w:val="auto"/>
          <w:sz w:val="22"/>
          <w:szCs w:val="22"/>
        </w:rPr>
        <w:t>_______</w:t>
      </w:r>
    </w:p>
    <w:p w14:paraId="5206D655" w14:textId="55CDB446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Proyectos ENS acreditados: _______________________________________________</w:t>
      </w:r>
      <w:r w:rsidR="004B70A6">
        <w:rPr>
          <w:rFonts w:asciiTheme="minorHAnsi" w:hAnsiTheme="minorHAnsi" w:cstheme="minorHAnsi"/>
          <w:color w:val="auto"/>
          <w:sz w:val="22"/>
          <w:szCs w:val="22"/>
        </w:rPr>
        <w:t>_</w:t>
      </w:r>
    </w:p>
    <w:p w14:paraId="6B5961C1" w14:textId="6A2F4010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Correo y teléfono profesional: ___________________________________________</w:t>
      </w:r>
      <w:r w:rsidR="004B70A6">
        <w:rPr>
          <w:rFonts w:asciiTheme="minorHAnsi" w:hAnsiTheme="minorHAnsi" w:cstheme="minorHAnsi"/>
          <w:color w:val="auto"/>
          <w:sz w:val="22"/>
          <w:szCs w:val="22"/>
        </w:rPr>
        <w:t>___</w:t>
      </w:r>
    </w:p>
    <w:p w14:paraId="5F081203" w14:textId="68DB6BF6" w:rsidR="00F55E23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La persona licitadora declara que la información es cierta, que la persona identificada cumple todos los requisitos de la cláusula </w:t>
      </w:r>
      <w:r w:rsidR="00EA1177">
        <w:rPr>
          <w:rFonts w:asciiTheme="minorHAnsi" w:hAnsiTheme="minorHAnsi" w:cstheme="minorHAnsi"/>
          <w:color w:val="auto"/>
          <w:sz w:val="22"/>
          <w:szCs w:val="22"/>
        </w:rPr>
        <w:t>13</w:t>
      </w:r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 y que no será sustituida salvo causa justificada y conforme al procedimiento previsto en el pliego.</w:t>
      </w:r>
    </w:p>
    <w:p w14:paraId="38EC4718" w14:textId="77777777" w:rsidR="004B70A6" w:rsidRPr="00077EC1" w:rsidRDefault="004B70A6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</w:p>
    <w:p w14:paraId="53A7E251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En ____________________, a ____ de ______________ de 2026.</w:t>
      </w:r>
    </w:p>
    <w:p w14:paraId="6AA22679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Firma de la persona licitadora:                     Firma de la persona adscrita:</w:t>
      </w:r>
    </w:p>
    <w:p w14:paraId="3714D64C" w14:textId="77777777" w:rsidR="00D67AFF" w:rsidRPr="00077EC1" w:rsidRDefault="00D67AFF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</w:p>
    <w:sectPr w:rsidR="00D67AFF" w:rsidRPr="00077EC1" w:rsidSect="0099692F">
      <w:headerReference w:type="default" r:id="rId8"/>
      <w:footerReference w:type="default" r:id="rId9"/>
      <w:pgSz w:w="11906" w:h="16838"/>
      <w:pgMar w:top="1616" w:right="1134" w:bottom="935" w:left="1134" w:header="652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034B7" w14:textId="77777777" w:rsidR="00F148BF" w:rsidRDefault="00F148BF" w:rsidP="001002FD">
      <w:r>
        <w:separator/>
      </w:r>
    </w:p>
  </w:endnote>
  <w:endnote w:type="continuationSeparator" w:id="0">
    <w:p w14:paraId="1D293669" w14:textId="77777777" w:rsidR="00F148BF" w:rsidRDefault="00F148BF" w:rsidP="0010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ele-GroteskNor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Ind w:w="120" w:type="dxa"/>
      <w:tblLayout w:type="fixed"/>
      <w:tblLook w:val="04A0" w:firstRow="1" w:lastRow="0" w:firstColumn="1" w:lastColumn="0" w:noHBand="0" w:noVBand="1"/>
    </w:tblPr>
    <w:tblGrid>
      <w:gridCol w:w="7257"/>
      <w:gridCol w:w="2381"/>
    </w:tblGrid>
    <w:tr w:rsidR="00BE6AF7" w14:paraId="334BB4B6" w14:textId="77777777">
      <w:trPr>
        <w:tblHeader/>
      </w:trPr>
      <w:tc>
        <w:tcPr>
          <w:tcW w:w="7257" w:type="dxa"/>
          <w:tcBorders>
            <w:top w:val="single" w:sz="4" w:space="0" w:color="C8D2D8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D2AB74C" w14:textId="54D14499" w:rsidR="00BE6AF7" w:rsidRDefault="00793EBE">
          <w:pPr>
            <w:jc w:val="left"/>
          </w:pPr>
          <w:r>
            <w:rPr>
              <w:rFonts w:eastAsia="Arial"/>
              <w:color w:val="606870"/>
              <w:sz w:val="16"/>
            </w:rPr>
            <w:t xml:space="preserve"> </w:t>
          </w:r>
          <w:r w:rsidR="00BA1D5D">
            <w:rPr>
              <w:rFonts w:eastAsia="Arial"/>
              <w:color w:val="606870"/>
              <w:sz w:val="16"/>
            </w:rPr>
            <w:t xml:space="preserve">Servicio de </w:t>
          </w:r>
          <w:r w:rsidR="006007D3">
            <w:rPr>
              <w:rFonts w:eastAsia="Arial"/>
              <w:color w:val="606870"/>
              <w:sz w:val="16"/>
            </w:rPr>
            <w:t xml:space="preserve">Asistencia al Responsable de Seguridad ENS </w:t>
          </w:r>
        </w:p>
      </w:tc>
      <w:tc>
        <w:tcPr>
          <w:tcW w:w="2381" w:type="dxa"/>
          <w:tcBorders>
            <w:top w:val="single" w:sz="4" w:space="0" w:color="C8D2D8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AC6AF9B" w14:textId="77777777" w:rsidR="00BE6AF7" w:rsidRDefault="00793EBE">
          <w:pPr>
            <w:jc w:val="right"/>
          </w:pPr>
          <w:r>
            <w:rPr>
              <w:rFonts w:eastAsia="Arial"/>
              <w:color w:val="606870"/>
              <w:sz w:val="16"/>
            </w:rPr>
            <w:t xml:space="preserve">Página </w:t>
          </w:r>
          <w:r>
            <w:rPr>
              <w:rFonts w:eastAsia="Arial"/>
              <w:color w:val="606870"/>
              <w:sz w:val="16"/>
            </w:rPr>
            <w:fldChar w:fldCharType="begin"/>
          </w:r>
          <w:r>
            <w:rPr>
              <w:rFonts w:eastAsia="Arial"/>
              <w:color w:val="606870"/>
              <w:sz w:val="16"/>
            </w:rPr>
            <w:instrText xml:space="preserve"> PAGE </w:instrText>
          </w:r>
          <w:r>
            <w:rPr>
              <w:rFonts w:eastAsia="Arial"/>
              <w:color w:val="606870"/>
              <w:sz w:val="16"/>
            </w:rPr>
            <w:fldChar w:fldCharType="separate"/>
          </w:r>
          <w:r>
            <w:rPr>
              <w:rFonts w:eastAsia="Arial"/>
              <w:color w:val="606870"/>
              <w:sz w:val="16"/>
            </w:rPr>
            <w:t>1</w:t>
          </w:r>
          <w:r>
            <w:rPr>
              <w:rFonts w:eastAsia="Arial"/>
              <w:color w:val="606870"/>
              <w:sz w:val="16"/>
            </w:rPr>
            <w:fldChar w:fldCharType="end"/>
          </w:r>
          <w:r>
            <w:rPr>
              <w:rFonts w:eastAsia="Arial"/>
              <w:color w:val="606870"/>
              <w:sz w:val="16"/>
            </w:rPr>
            <w:t xml:space="preserve"> de </w:t>
          </w:r>
          <w:r>
            <w:rPr>
              <w:rFonts w:eastAsia="Arial"/>
              <w:color w:val="606870"/>
              <w:sz w:val="16"/>
            </w:rPr>
            <w:fldChar w:fldCharType="begin"/>
          </w:r>
          <w:r>
            <w:rPr>
              <w:rFonts w:eastAsia="Arial"/>
              <w:color w:val="606870"/>
              <w:sz w:val="16"/>
            </w:rPr>
            <w:instrText xml:space="preserve"> NUMPAGES </w:instrText>
          </w:r>
          <w:r>
            <w:rPr>
              <w:rFonts w:eastAsia="Arial"/>
              <w:color w:val="606870"/>
              <w:sz w:val="16"/>
            </w:rPr>
            <w:fldChar w:fldCharType="separate"/>
          </w:r>
          <w:r>
            <w:rPr>
              <w:rFonts w:eastAsia="Arial"/>
              <w:color w:val="606870"/>
              <w:sz w:val="16"/>
            </w:rPr>
            <w:t>1</w:t>
          </w:r>
          <w:r>
            <w:rPr>
              <w:rFonts w:eastAsia="Arial"/>
              <w:color w:val="606870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E000E" w14:textId="77777777" w:rsidR="00F148BF" w:rsidRDefault="00F148BF" w:rsidP="001002FD">
      <w:r>
        <w:separator/>
      </w:r>
    </w:p>
  </w:footnote>
  <w:footnote w:type="continuationSeparator" w:id="0">
    <w:p w14:paraId="4FF4EFD2" w14:textId="77777777" w:rsidR="00F148BF" w:rsidRDefault="00F148BF" w:rsidP="00100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ECD5" w14:textId="77777777" w:rsidR="001002FD" w:rsidRPr="00387DE1" w:rsidRDefault="003C70BC" w:rsidP="00393081">
    <w:pPr>
      <w:pStyle w:val="Encabezado"/>
      <w:spacing w:after="80"/>
      <w:ind w:left="851"/>
      <w:rPr>
        <w:rFonts w:ascii="Arial" w:hAnsi="Arial" w:cs="Arial"/>
        <w:sz w:val="24"/>
        <w:szCs w:val="24"/>
      </w:rPr>
    </w:pPr>
    <w:r w:rsidRPr="00387DE1">
      <w:rPr>
        <w:rFonts w:ascii="Arial" w:hAnsi="Arial" w:cs="Arial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845F70" wp14:editId="3A4E37A9">
              <wp:simplePos x="0" y="0"/>
              <wp:positionH relativeFrom="page">
                <wp:align>left</wp:align>
              </wp:positionH>
              <wp:positionV relativeFrom="paragraph">
                <wp:posOffset>-37465</wp:posOffset>
              </wp:positionV>
              <wp:extent cx="1035685" cy="1146810"/>
              <wp:effectExtent l="0" t="0" r="7620" b="0"/>
              <wp:wrapNone/>
              <wp:docPr id="2" name="Text Box 1" descr="Membrete y logotipo oficial de EMVISMESA" title="EMVISMES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1146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3BD08" w14:textId="77777777" w:rsidR="001002FD" w:rsidRDefault="0099692F">
                          <w:r>
                            <w:rPr>
                              <w:noProof/>
                              <w:lang w:val="es-ES"/>
                            </w:rPr>
                            <w:t xml:space="preserve">    </w:t>
                          </w:r>
                          <w:r w:rsidR="006833A0">
                            <w:rPr>
                              <w:noProof/>
                              <w:lang w:val="es-ES"/>
                            </w:rPr>
                            <w:drawing>
                              <wp:inline distT="0" distB="0" distL="0" distR="0" wp14:anchorId="48B307CF" wp14:editId="173F61F3">
                                <wp:extent cx="882610" cy="791845"/>
                                <wp:effectExtent l="0" t="0" r="0" b="0"/>
                                <wp:docPr id="1078388579" name="Imagen 1078388579" descr="Membrete y logotipo oficial de EMVISMESA" title="EMVISMES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LOGOTIPO-236x212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96240" cy="80407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845F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Título: EMVISMESA - Descripción: Membrete y logotipo oficial de EMVISMESA" style="position:absolute;left:0;text-align:left;margin-left:0;margin-top:-2.95pt;width:81.55pt;height:90.3pt;z-index:251657216;visibility:visible;mso-wrap-style:non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" stroked="f">
              <v:textbox style="mso-fit-shape-to-text:t">
                <w:txbxContent>
                  <w:p w14:paraId="37D3BD08" w14:textId="77777777" w:rsidR="001002FD" w:rsidRDefault="0099692F">
                    <w:r>
                      <w:rPr>
                        <w:noProof/>
                        <w:lang w:val="es-ES"/>
                      </w:rPr>
                      <w:t xml:space="preserve">    </w:t>
                    </w:r>
                    <w:r w:rsidR="006833A0">
                      <w:rPr>
                        <w:noProof/>
                        <w:lang w:val="es-ES"/>
                      </w:rPr>
                      <w:drawing>
                        <wp:inline distT="0" distB="0" distL="0" distR="0" wp14:anchorId="48B307CF" wp14:editId="173F61F3">
                          <wp:extent cx="882610" cy="791845"/>
                          <wp:effectExtent l="0" t="0" r="0" b="0"/>
                          <wp:docPr id="1078388579" name="Imagen 1078388579" descr="Membrete y logotipo oficial de EMVISMESA" title="EMVISMES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LOGOTIPO-236x212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96240" cy="80407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6560">
      <w:rPr>
        <w:rFonts w:ascii="Arial" w:hAnsi="Arial" w:cs="Arial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BA1E6A" wp14:editId="302DC869">
              <wp:simplePos x="0" y="0"/>
              <wp:positionH relativeFrom="column">
                <wp:posOffset>509996</wp:posOffset>
              </wp:positionH>
              <wp:positionV relativeFrom="paragraph">
                <wp:posOffset>188490</wp:posOffset>
              </wp:positionV>
              <wp:extent cx="5124575" cy="0"/>
              <wp:effectExtent l="0" t="0" r="19050" b="19050"/>
              <wp:wrapNone/>
              <wp:docPr id="1" name="Conector recto 1" descr="Membrete y logotipo oficial de EMVISMESA" title="EMVISMES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24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9A955E" id="Conector recto 1" o:spid="_x0000_s1026" alt="Título: EMVISMESA - Descripción: Membrete y logotipo oficial de EMVISMESA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15pt,14.85pt" to="443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" strokecolor="#5b9bd5 [3204]" strokeweight=".5pt">
              <v:stroke joinstyle="miter"/>
            </v:line>
          </w:pict>
        </mc:Fallback>
      </mc:AlternateContent>
    </w:r>
    <w:r w:rsidR="00393081" w:rsidRPr="00387DE1">
      <w:rPr>
        <w:rFonts w:ascii="Arial" w:hAnsi="Arial" w:cs="Arial"/>
        <w:sz w:val="24"/>
        <w:szCs w:val="24"/>
      </w:rPr>
      <w:t>E</w:t>
    </w:r>
    <w:r w:rsidR="001002FD" w:rsidRPr="00387DE1">
      <w:rPr>
        <w:rFonts w:ascii="Arial" w:hAnsi="Arial" w:cs="Arial"/>
        <w:sz w:val="24"/>
        <w:szCs w:val="24"/>
      </w:rPr>
      <w:t xml:space="preserve">mpresa </w:t>
    </w:r>
    <w:r w:rsidR="00393081" w:rsidRPr="00387DE1">
      <w:rPr>
        <w:rFonts w:ascii="Arial" w:hAnsi="Arial" w:cs="Arial"/>
        <w:sz w:val="24"/>
        <w:szCs w:val="24"/>
      </w:rPr>
      <w:t>M</w:t>
    </w:r>
    <w:r w:rsidR="001002FD" w:rsidRPr="00387DE1">
      <w:rPr>
        <w:rFonts w:ascii="Arial" w:hAnsi="Arial" w:cs="Arial"/>
        <w:sz w:val="24"/>
        <w:szCs w:val="24"/>
      </w:rPr>
      <w:t>unicipal de la Vivienda y Suelo de Melilla, S.A.</w:t>
    </w:r>
  </w:p>
  <w:p w14:paraId="33D86A37" w14:textId="77777777" w:rsidR="001002FD" w:rsidRPr="00BA7DA8" w:rsidRDefault="001002FD" w:rsidP="000F5DC1">
    <w:pPr>
      <w:pStyle w:val="Encabezado"/>
      <w:ind w:left="851"/>
      <w:rPr>
        <w:rFonts w:ascii="Arial" w:hAnsi="Arial" w:cs="Arial"/>
        <w:sz w:val="16"/>
        <w:szCs w:val="16"/>
      </w:rPr>
    </w:pPr>
    <w:r w:rsidRPr="00BA7DA8">
      <w:rPr>
        <w:rFonts w:ascii="Arial" w:hAnsi="Arial" w:cs="Arial"/>
        <w:sz w:val="16"/>
        <w:szCs w:val="16"/>
      </w:rPr>
      <w:t>Avenida de las Minas del Rif, 3 – 52006 Melilla</w:t>
    </w:r>
  </w:p>
  <w:p w14:paraId="106F9AB9" w14:textId="77777777" w:rsidR="001002FD" w:rsidRPr="000E4CF1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0E4CF1">
      <w:rPr>
        <w:rFonts w:ascii="Arial" w:hAnsi="Arial" w:cs="Arial"/>
        <w:sz w:val="16"/>
        <w:szCs w:val="16"/>
        <w:lang w:val="en-US"/>
      </w:rPr>
      <w:t>CIF: A-29955234</w:t>
    </w:r>
  </w:p>
  <w:p w14:paraId="248F5D69" w14:textId="77777777" w:rsidR="001002FD" w:rsidRPr="000E4CF1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0E4CF1">
      <w:rPr>
        <w:rFonts w:ascii="Arial" w:hAnsi="Arial" w:cs="Arial"/>
        <w:sz w:val="16"/>
        <w:szCs w:val="16"/>
        <w:lang w:val="en-US"/>
      </w:rPr>
      <w:t xml:space="preserve">Telf.: </w:t>
    </w:r>
    <w:r w:rsidR="001B7A53" w:rsidRPr="000E4CF1">
      <w:rPr>
        <w:rFonts w:ascii="Arial" w:hAnsi="Arial" w:cs="Arial"/>
        <w:sz w:val="16"/>
        <w:szCs w:val="16"/>
        <w:lang w:val="en-US"/>
      </w:rPr>
      <w:t>952 67 94 80 / info@emvismesa.es</w:t>
    </w:r>
  </w:p>
  <w:p w14:paraId="2AFF5372" w14:textId="77777777" w:rsidR="001002FD" w:rsidRPr="00BA7DA8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BA7DA8">
      <w:rPr>
        <w:rFonts w:ascii="Arial" w:hAnsi="Arial" w:cs="Arial"/>
        <w:sz w:val="16"/>
        <w:szCs w:val="16"/>
        <w:lang w:val="en-US"/>
      </w:rPr>
      <w:t xml:space="preserve">Portal web: </w:t>
    </w:r>
    <w:r w:rsidR="00D6719D" w:rsidRPr="00BA7DA8">
      <w:rPr>
        <w:rFonts w:ascii="Arial" w:hAnsi="Arial" w:cs="Arial"/>
        <w:sz w:val="16"/>
        <w:szCs w:val="16"/>
        <w:lang w:val="en-US"/>
      </w:rPr>
      <w:t>www.emvismesa.es</w:t>
    </w:r>
  </w:p>
  <w:p w14:paraId="20310F23" w14:textId="77777777" w:rsidR="00D6719D" w:rsidRPr="00F85ED8" w:rsidRDefault="00D6719D" w:rsidP="001002FD">
    <w:pPr>
      <w:pStyle w:val="Encabezado"/>
      <w:ind w:left="284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D0EF59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71CAB0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5D65EF"/>
    <w:multiLevelType w:val="hybridMultilevel"/>
    <w:tmpl w:val="0D2241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06816"/>
    <w:multiLevelType w:val="hybridMultilevel"/>
    <w:tmpl w:val="DD221B0A"/>
    <w:lvl w:ilvl="0" w:tplc="0C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057913BF"/>
    <w:multiLevelType w:val="hybridMultilevel"/>
    <w:tmpl w:val="5FCA2C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95E73"/>
    <w:multiLevelType w:val="hybridMultilevel"/>
    <w:tmpl w:val="73FACD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6F30BE"/>
    <w:multiLevelType w:val="hybridMultilevel"/>
    <w:tmpl w:val="97AACF4E"/>
    <w:lvl w:ilvl="0" w:tplc="1ABC0C2E">
      <w:start w:val="1"/>
      <w:numFmt w:val="lowerLetter"/>
      <w:lvlText w:val="%1)"/>
      <w:lvlJc w:val="left"/>
      <w:pPr>
        <w:ind w:left="1056" w:hanging="69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A549D"/>
    <w:multiLevelType w:val="hybridMultilevel"/>
    <w:tmpl w:val="B0702F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76645"/>
    <w:multiLevelType w:val="hybridMultilevel"/>
    <w:tmpl w:val="77F2E5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F7825"/>
    <w:multiLevelType w:val="hybridMultilevel"/>
    <w:tmpl w:val="0BD40D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D0F4E"/>
    <w:multiLevelType w:val="hybridMultilevel"/>
    <w:tmpl w:val="C4E887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9116C"/>
    <w:multiLevelType w:val="hybridMultilevel"/>
    <w:tmpl w:val="42DA05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F2908"/>
    <w:multiLevelType w:val="hybridMultilevel"/>
    <w:tmpl w:val="8EB646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62A13"/>
    <w:multiLevelType w:val="hybridMultilevel"/>
    <w:tmpl w:val="92D2FD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3318F"/>
    <w:multiLevelType w:val="hybridMultilevel"/>
    <w:tmpl w:val="4128F8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71C62"/>
    <w:multiLevelType w:val="hybridMultilevel"/>
    <w:tmpl w:val="131468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02477"/>
    <w:multiLevelType w:val="hybridMultilevel"/>
    <w:tmpl w:val="233ADA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A7396"/>
    <w:multiLevelType w:val="hybridMultilevel"/>
    <w:tmpl w:val="1A8233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34F21"/>
    <w:multiLevelType w:val="hybridMultilevel"/>
    <w:tmpl w:val="F5404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0F6F"/>
    <w:multiLevelType w:val="hybridMultilevel"/>
    <w:tmpl w:val="75D0519A"/>
    <w:lvl w:ilvl="0" w:tplc="54C451B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36A71"/>
    <w:multiLevelType w:val="hybridMultilevel"/>
    <w:tmpl w:val="6C6E3A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82F2F"/>
    <w:multiLevelType w:val="hybridMultilevel"/>
    <w:tmpl w:val="AF804A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F5F42"/>
    <w:multiLevelType w:val="hybridMultilevel"/>
    <w:tmpl w:val="5DF88C1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9261D"/>
    <w:multiLevelType w:val="hybridMultilevel"/>
    <w:tmpl w:val="A50082E0"/>
    <w:lvl w:ilvl="0" w:tplc="54C451B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624E5"/>
    <w:multiLevelType w:val="hybridMultilevel"/>
    <w:tmpl w:val="1BB42E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35658"/>
    <w:multiLevelType w:val="hybridMultilevel"/>
    <w:tmpl w:val="771CD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1F3257"/>
    <w:multiLevelType w:val="multilevel"/>
    <w:tmpl w:val="2B4433D6"/>
    <w:lvl w:ilvl="0">
      <w:start w:val="1"/>
      <w:numFmt w:val="upperRoman"/>
      <w:pStyle w:val="TDC4"/>
      <w:suff w:val="nothing"/>
      <w:lvlText w:val="ANEXO %1.  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7" w15:restartNumberingAfterBreak="0">
    <w:nsid w:val="780A7BFC"/>
    <w:multiLevelType w:val="hybridMultilevel"/>
    <w:tmpl w:val="93220A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A7D53"/>
    <w:multiLevelType w:val="hybridMultilevel"/>
    <w:tmpl w:val="6048F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A4673"/>
    <w:multiLevelType w:val="hybridMultilevel"/>
    <w:tmpl w:val="E744CF22"/>
    <w:lvl w:ilvl="0" w:tplc="EE32BA20">
      <w:start w:val="1"/>
      <w:numFmt w:val="decimal"/>
      <w:lvlText w:val="%1."/>
      <w:lvlJc w:val="left"/>
      <w:pPr>
        <w:ind w:left="113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3720DD4">
      <w:numFmt w:val="bullet"/>
      <w:lvlText w:val="•"/>
      <w:lvlJc w:val="left"/>
      <w:pPr>
        <w:ind w:left="1136" w:hanging="424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2" w:tplc="D632B45E">
      <w:numFmt w:val="bullet"/>
      <w:lvlText w:val="•"/>
      <w:lvlJc w:val="left"/>
      <w:pPr>
        <w:ind w:left="2896" w:hanging="424"/>
      </w:pPr>
      <w:rPr>
        <w:rFonts w:hint="default"/>
        <w:lang w:val="es-ES" w:eastAsia="en-US" w:bidi="ar-SA"/>
      </w:rPr>
    </w:lvl>
    <w:lvl w:ilvl="3" w:tplc="169CAAF8">
      <w:numFmt w:val="bullet"/>
      <w:lvlText w:val="•"/>
      <w:lvlJc w:val="left"/>
      <w:pPr>
        <w:ind w:left="3774" w:hanging="424"/>
      </w:pPr>
      <w:rPr>
        <w:rFonts w:hint="default"/>
        <w:lang w:val="es-ES" w:eastAsia="en-US" w:bidi="ar-SA"/>
      </w:rPr>
    </w:lvl>
    <w:lvl w:ilvl="4" w:tplc="9EB06642">
      <w:numFmt w:val="bullet"/>
      <w:lvlText w:val="•"/>
      <w:lvlJc w:val="left"/>
      <w:pPr>
        <w:ind w:left="4653" w:hanging="424"/>
      </w:pPr>
      <w:rPr>
        <w:rFonts w:hint="default"/>
        <w:lang w:val="es-ES" w:eastAsia="en-US" w:bidi="ar-SA"/>
      </w:rPr>
    </w:lvl>
    <w:lvl w:ilvl="5" w:tplc="60B2EF66">
      <w:numFmt w:val="bullet"/>
      <w:lvlText w:val="•"/>
      <w:lvlJc w:val="left"/>
      <w:pPr>
        <w:ind w:left="5531" w:hanging="424"/>
      </w:pPr>
      <w:rPr>
        <w:rFonts w:hint="default"/>
        <w:lang w:val="es-ES" w:eastAsia="en-US" w:bidi="ar-SA"/>
      </w:rPr>
    </w:lvl>
    <w:lvl w:ilvl="6" w:tplc="B7781412">
      <w:numFmt w:val="bullet"/>
      <w:lvlText w:val="•"/>
      <w:lvlJc w:val="left"/>
      <w:pPr>
        <w:ind w:left="6409" w:hanging="424"/>
      </w:pPr>
      <w:rPr>
        <w:rFonts w:hint="default"/>
        <w:lang w:val="es-ES" w:eastAsia="en-US" w:bidi="ar-SA"/>
      </w:rPr>
    </w:lvl>
    <w:lvl w:ilvl="7" w:tplc="45FC516E">
      <w:numFmt w:val="bullet"/>
      <w:lvlText w:val="•"/>
      <w:lvlJc w:val="left"/>
      <w:pPr>
        <w:ind w:left="7288" w:hanging="424"/>
      </w:pPr>
      <w:rPr>
        <w:rFonts w:hint="default"/>
        <w:lang w:val="es-ES" w:eastAsia="en-US" w:bidi="ar-SA"/>
      </w:rPr>
    </w:lvl>
    <w:lvl w:ilvl="8" w:tplc="59E2A46E">
      <w:numFmt w:val="bullet"/>
      <w:lvlText w:val="•"/>
      <w:lvlJc w:val="left"/>
      <w:pPr>
        <w:ind w:left="8166" w:hanging="424"/>
      </w:pPr>
      <w:rPr>
        <w:rFonts w:hint="default"/>
        <w:lang w:val="es-ES" w:eastAsia="en-US" w:bidi="ar-SA"/>
      </w:rPr>
    </w:lvl>
  </w:abstractNum>
  <w:abstractNum w:abstractNumId="30" w15:restartNumberingAfterBreak="0">
    <w:nsid w:val="7D754CC4"/>
    <w:multiLevelType w:val="hybridMultilevel"/>
    <w:tmpl w:val="9C9C8A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E4440"/>
    <w:multiLevelType w:val="hybridMultilevel"/>
    <w:tmpl w:val="25DA8F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5542DE"/>
    <w:multiLevelType w:val="hybridMultilevel"/>
    <w:tmpl w:val="2424F4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945">
    <w:abstractNumId w:val="26"/>
  </w:num>
  <w:num w:numId="2" w16cid:durableId="1802065551">
    <w:abstractNumId w:val="0"/>
  </w:num>
  <w:num w:numId="3" w16cid:durableId="1260026463">
    <w:abstractNumId w:val="23"/>
  </w:num>
  <w:num w:numId="4" w16cid:durableId="2144735645">
    <w:abstractNumId w:val="19"/>
  </w:num>
  <w:num w:numId="5" w16cid:durableId="866024223">
    <w:abstractNumId w:val="10"/>
  </w:num>
  <w:num w:numId="6" w16cid:durableId="1102140466">
    <w:abstractNumId w:val="18"/>
  </w:num>
  <w:num w:numId="7" w16cid:durableId="464541297">
    <w:abstractNumId w:val="31"/>
  </w:num>
  <w:num w:numId="8" w16cid:durableId="508183973">
    <w:abstractNumId w:val="32"/>
  </w:num>
  <w:num w:numId="9" w16cid:durableId="638724143">
    <w:abstractNumId w:val="13"/>
  </w:num>
  <w:num w:numId="10" w16cid:durableId="819616073">
    <w:abstractNumId w:val="4"/>
  </w:num>
  <w:num w:numId="11" w16cid:durableId="534123769">
    <w:abstractNumId w:val="15"/>
  </w:num>
  <w:num w:numId="12" w16cid:durableId="1848641797">
    <w:abstractNumId w:val="11"/>
  </w:num>
  <w:num w:numId="13" w16cid:durableId="305663796">
    <w:abstractNumId w:val="25"/>
  </w:num>
  <w:num w:numId="14" w16cid:durableId="1043603835">
    <w:abstractNumId w:val="8"/>
  </w:num>
  <w:num w:numId="15" w16cid:durableId="1191794663">
    <w:abstractNumId w:val="5"/>
  </w:num>
  <w:num w:numId="16" w16cid:durableId="235744823">
    <w:abstractNumId w:val="12"/>
  </w:num>
  <w:num w:numId="17" w16cid:durableId="1438599785">
    <w:abstractNumId w:val="21"/>
  </w:num>
  <w:num w:numId="18" w16cid:durableId="1641157389">
    <w:abstractNumId w:val="30"/>
  </w:num>
  <w:num w:numId="19" w16cid:durableId="387799228">
    <w:abstractNumId w:val="24"/>
  </w:num>
  <w:num w:numId="20" w16cid:durableId="1486554831">
    <w:abstractNumId w:val="20"/>
  </w:num>
  <w:num w:numId="21" w16cid:durableId="1017389598">
    <w:abstractNumId w:val="7"/>
  </w:num>
  <w:num w:numId="22" w16cid:durableId="1167750711">
    <w:abstractNumId w:val="28"/>
  </w:num>
  <w:num w:numId="23" w16cid:durableId="109127210">
    <w:abstractNumId w:val="16"/>
  </w:num>
  <w:num w:numId="24" w16cid:durableId="1499268352">
    <w:abstractNumId w:val="3"/>
  </w:num>
  <w:num w:numId="25" w16cid:durableId="788936404">
    <w:abstractNumId w:val="9"/>
  </w:num>
  <w:num w:numId="26" w16cid:durableId="463546364">
    <w:abstractNumId w:val="29"/>
  </w:num>
  <w:num w:numId="27" w16cid:durableId="366878320">
    <w:abstractNumId w:val="1"/>
  </w:num>
  <w:num w:numId="28" w16cid:durableId="1290743449">
    <w:abstractNumId w:val="17"/>
  </w:num>
  <w:num w:numId="29" w16cid:durableId="1942177266">
    <w:abstractNumId w:val="14"/>
  </w:num>
  <w:num w:numId="30" w16cid:durableId="379941134">
    <w:abstractNumId w:val="22"/>
  </w:num>
  <w:num w:numId="31" w16cid:durableId="2093623922">
    <w:abstractNumId w:val="6"/>
  </w:num>
  <w:num w:numId="32" w16cid:durableId="1127888718">
    <w:abstractNumId w:val="27"/>
  </w:num>
  <w:num w:numId="33" w16cid:durableId="1628391088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E4B"/>
    <w:rsid w:val="00013741"/>
    <w:rsid w:val="00016ABF"/>
    <w:rsid w:val="000171C4"/>
    <w:rsid w:val="0002556B"/>
    <w:rsid w:val="00037928"/>
    <w:rsid w:val="000402BA"/>
    <w:rsid w:val="00041880"/>
    <w:rsid w:val="000522B1"/>
    <w:rsid w:val="000531F4"/>
    <w:rsid w:val="00054510"/>
    <w:rsid w:val="000554F4"/>
    <w:rsid w:val="0006201C"/>
    <w:rsid w:val="00063FB5"/>
    <w:rsid w:val="00066239"/>
    <w:rsid w:val="000703EB"/>
    <w:rsid w:val="000715D7"/>
    <w:rsid w:val="00072BFC"/>
    <w:rsid w:val="000761DB"/>
    <w:rsid w:val="000770DD"/>
    <w:rsid w:val="00077EC1"/>
    <w:rsid w:val="0008484B"/>
    <w:rsid w:val="00085265"/>
    <w:rsid w:val="000964D0"/>
    <w:rsid w:val="00096505"/>
    <w:rsid w:val="000A0A44"/>
    <w:rsid w:val="000A1C13"/>
    <w:rsid w:val="000A4E14"/>
    <w:rsid w:val="000B0DF1"/>
    <w:rsid w:val="000B1579"/>
    <w:rsid w:val="000B1C51"/>
    <w:rsid w:val="000B3B83"/>
    <w:rsid w:val="000B748D"/>
    <w:rsid w:val="000C42A3"/>
    <w:rsid w:val="000C486A"/>
    <w:rsid w:val="000D0938"/>
    <w:rsid w:val="000D7BD1"/>
    <w:rsid w:val="000E4CD9"/>
    <w:rsid w:val="000E4CF1"/>
    <w:rsid w:val="000E5F85"/>
    <w:rsid w:val="000F3C0F"/>
    <w:rsid w:val="000F42AA"/>
    <w:rsid w:val="000F58F6"/>
    <w:rsid w:val="000F5DC1"/>
    <w:rsid w:val="000F5F82"/>
    <w:rsid w:val="001002FD"/>
    <w:rsid w:val="0010141F"/>
    <w:rsid w:val="00114A66"/>
    <w:rsid w:val="00114B3D"/>
    <w:rsid w:val="00120232"/>
    <w:rsid w:val="00121513"/>
    <w:rsid w:val="00123BBB"/>
    <w:rsid w:val="00131E9B"/>
    <w:rsid w:val="00132A5A"/>
    <w:rsid w:val="00142D8D"/>
    <w:rsid w:val="00143F27"/>
    <w:rsid w:val="00152127"/>
    <w:rsid w:val="0015298C"/>
    <w:rsid w:val="00152F75"/>
    <w:rsid w:val="00156E04"/>
    <w:rsid w:val="00160B13"/>
    <w:rsid w:val="001640B2"/>
    <w:rsid w:val="00164517"/>
    <w:rsid w:val="001670B0"/>
    <w:rsid w:val="00172CB8"/>
    <w:rsid w:val="00173BDB"/>
    <w:rsid w:val="00186B98"/>
    <w:rsid w:val="001A0261"/>
    <w:rsid w:val="001A1DB5"/>
    <w:rsid w:val="001A2C6F"/>
    <w:rsid w:val="001B5C85"/>
    <w:rsid w:val="001B7A53"/>
    <w:rsid w:val="001C1359"/>
    <w:rsid w:val="001C1A12"/>
    <w:rsid w:val="001E0016"/>
    <w:rsid w:val="001E12AE"/>
    <w:rsid w:val="001E1950"/>
    <w:rsid w:val="00202245"/>
    <w:rsid w:val="00207092"/>
    <w:rsid w:val="00210EF6"/>
    <w:rsid w:val="00212C3C"/>
    <w:rsid w:val="00213E02"/>
    <w:rsid w:val="00215E69"/>
    <w:rsid w:val="00216C27"/>
    <w:rsid w:val="002262B2"/>
    <w:rsid w:val="002262E9"/>
    <w:rsid w:val="00231A22"/>
    <w:rsid w:val="00233B84"/>
    <w:rsid w:val="0023774A"/>
    <w:rsid w:val="00242F66"/>
    <w:rsid w:val="00244983"/>
    <w:rsid w:val="00244F6C"/>
    <w:rsid w:val="002522FD"/>
    <w:rsid w:val="00256ACA"/>
    <w:rsid w:val="00260E11"/>
    <w:rsid w:val="002610C7"/>
    <w:rsid w:val="0026558F"/>
    <w:rsid w:val="00271B36"/>
    <w:rsid w:val="00272BB4"/>
    <w:rsid w:val="00277D71"/>
    <w:rsid w:val="00282A91"/>
    <w:rsid w:val="0028480B"/>
    <w:rsid w:val="00285810"/>
    <w:rsid w:val="00286E72"/>
    <w:rsid w:val="00287FEA"/>
    <w:rsid w:val="00291BC8"/>
    <w:rsid w:val="00293C6C"/>
    <w:rsid w:val="0029655C"/>
    <w:rsid w:val="002A37B7"/>
    <w:rsid w:val="002B44D8"/>
    <w:rsid w:val="002C1E35"/>
    <w:rsid w:val="002C2F2B"/>
    <w:rsid w:val="002C6266"/>
    <w:rsid w:val="002D3D25"/>
    <w:rsid w:val="002D763F"/>
    <w:rsid w:val="002E1A3E"/>
    <w:rsid w:val="002E3E0D"/>
    <w:rsid w:val="002F3355"/>
    <w:rsid w:val="002F36F3"/>
    <w:rsid w:val="002F6AF2"/>
    <w:rsid w:val="0030685C"/>
    <w:rsid w:val="003163EC"/>
    <w:rsid w:val="003168A4"/>
    <w:rsid w:val="00316DBD"/>
    <w:rsid w:val="00331A36"/>
    <w:rsid w:val="00342951"/>
    <w:rsid w:val="003461EC"/>
    <w:rsid w:val="003648EF"/>
    <w:rsid w:val="003679ED"/>
    <w:rsid w:val="00370BA2"/>
    <w:rsid w:val="00371046"/>
    <w:rsid w:val="00377ACE"/>
    <w:rsid w:val="003821BE"/>
    <w:rsid w:val="00383F63"/>
    <w:rsid w:val="00386246"/>
    <w:rsid w:val="00387DE1"/>
    <w:rsid w:val="0039032B"/>
    <w:rsid w:val="00393081"/>
    <w:rsid w:val="003A2811"/>
    <w:rsid w:val="003B0984"/>
    <w:rsid w:val="003B4A41"/>
    <w:rsid w:val="003B4B05"/>
    <w:rsid w:val="003B4CE6"/>
    <w:rsid w:val="003C70BC"/>
    <w:rsid w:val="003E0438"/>
    <w:rsid w:val="003E4B7C"/>
    <w:rsid w:val="003F5CE2"/>
    <w:rsid w:val="00402EAE"/>
    <w:rsid w:val="00405DA4"/>
    <w:rsid w:val="00411294"/>
    <w:rsid w:val="004125E5"/>
    <w:rsid w:val="00412736"/>
    <w:rsid w:val="00413700"/>
    <w:rsid w:val="0042572E"/>
    <w:rsid w:val="00434D45"/>
    <w:rsid w:val="00445677"/>
    <w:rsid w:val="00446A19"/>
    <w:rsid w:val="00450A0A"/>
    <w:rsid w:val="004536DF"/>
    <w:rsid w:val="004550E9"/>
    <w:rsid w:val="004561B2"/>
    <w:rsid w:val="00471DC5"/>
    <w:rsid w:val="004733E0"/>
    <w:rsid w:val="00473A0C"/>
    <w:rsid w:val="00480F30"/>
    <w:rsid w:val="004811D1"/>
    <w:rsid w:val="00487ED3"/>
    <w:rsid w:val="004914A7"/>
    <w:rsid w:val="004931B2"/>
    <w:rsid w:val="00497FCC"/>
    <w:rsid w:val="004B2B58"/>
    <w:rsid w:val="004B46CA"/>
    <w:rsid w:val="004B70A6"/>
    <w:rsid w:val="004D21AD"/>
    <w:rsid w:val="004D3059"/>
    <w:rsid w:val="004D3EF9"/>
    <w:rsid w:val="004D421E"/>
    <w:rsid w:val="004D58F9"/>
    <w:rsid w:val="004E0EF5"/>
    <w:rsid w:val="004E37F5"/>
    <w:rsid w:val="004E6CCC"/>
    <w:rsid w:val="004E7D8A"/>
    <w:rsid w:val="004F01B2"/>
    <w:rsid w:val="004F46B0"/>
    <w:rsid w:val="004F6FA4"/>
    <w:rsid w:val="00500D6E"/>
    <w:rsid w:val="00503331"/>
    <w:rsid w:val="00503BEC"/>
    <w:rsid w:val="0050417A"/>
    <w:rsid w:val="00511287"/>
    <w:rsid w:val="005207E6"/>
    <w:rsid w:val="00522180"/>
    <w:rsid w:val="005223FD"/>
    <w:rsid w:val="00523DD1"/>
    <w:rsid w:val="00526EF7"/>
    <w:rsid w:val="00527AA4"/>
    <w:rsid w:val="00533529"/>
    <w:rsid w:val="005336ED"/>
    <w:rsid w:val="0053416C"/>
    <w:rsid w:val="00535186"/>
    <w:rsid w:val="00535541"/>
    <w:rsid w:val="005360FD"/>
    <w:rsid w:val="00554AB2"/>
    <w:rsid w:val="00555CFE"/>
    <w:rsid w:val="005628BA"/>
    <w:rsid w:val="0056440F"/>
    <w:rsid w:val="005739D3"/>
    <w:rsid w:val="00575EC0"/>
    <w:rsid w:val="005818CA"/>
    <w:rsid w:val="00587095"/>
    <w:rsid w:val="005960D3"/>
    <w:rsid w:val="005A17BA"/>
    <w:rsid w:val="005B4162"/>
    <w:rsid w:val="005C6CE2"/>
    <w:rsid w:val="005C70EE"/>
    <w:rsid w:val="005D3628"/>
    <w:rsid w:val="005E2A02"/>
    <w:rsid w:val="005F47D4"/>
    <w:rsid w:val="005F4C00"/>
    <w:rsid w:val="006007D3"/>
    <w:rsid w:val="006038CF"/>
    <w:rsid w:val="006073F3"/>
    <w:rsid w:val="006102A0"/>
    <w:rsid w:val="00611249"/>
    <w:rsid w:val="00616A11"/>
    <w:rsid w:val="00617964"/>
    <w:rsid w:val="00631B1D"/>
    <w:rsid w:val="00632953"/>
    <w:rsid w:val="00632DA9"/>
    <w:rsid w:val="006362E5"/>
    <w:rsid w:val="006421A6"/>
    <w:rsid w:val="00651DF0"/>
    <w:rsid w:val="00657473"/>
    <w:rsid w:val="0066039C"/>
    <w:rsid w:val="00660D8F"/>
    <w:rsid w:val="00661A31"/>
    <w:rsid w:val="006752A6"/>
    <w:rsid w:val="0067561A"/>
    <w:rsid w:val="00682D22"/>
    <w:rsid w:val="006833A0"/>
    <w:rsid w:val="00693405"/>
    <w:rsid w:val="00694BD0"/>
    <w:rsid w:val="006A1B1A"/>
    <w:rsid w:val="006B3402"/>
    <w:rsid w:val="006B4639"/>
    <w:rsid w:val="006B5A46"/>
    <w:rsid w:val="006B63BE"/>
    <w:rsid w:val="006B659A"/>
    <w:rsid w:val="006C1617"/>
    <w:rsid w:val="006C72EF"/>
    <w:rsid w:val="006D3918"/>
    <w:rsid w:val="006D6587"/>
    <w:rsid w:val="006D78BD"/>
    <w:rsid w:val="006E2FEE"/>
    <w:rsid w:val="006E51EC"/>
    <w:rsid w:val="006F5B7E"/>
    <w:rsid w:val="006F6818"/>
    <w:rsid w:val="00700FD0"/>
    <w:rsid w:val="0070655A"/>
    <w:rsid w:val="00707310"/>
    <w:rsid w:val="00707D98"/>
    <w:rsid w:val="0072094F"/>
    <w:rsid w:val="00725EA0"/>
    <w:rsid w:val="00726E98"/>
    <w:rsid w:val="007312C7"/>
    <w:rsid w:val="00733772"/>
    <w:rsid w:val="00736F87"/>
    <w:rsid w:val="00737EE3"/>
    <w:rsid w:val="007420B0"/>
    <w:rsid w:val="00742742"/>
    <w:rsid w:val="00744181"/>
    <w:rsid w:val="00764B4D"/>
    <w:rsid w:val="00771A43"/>
    <w:rsid w:val="007815A2"/>
    <w:rsid w:val="00784B07"/>
    <w:rsid w:val="007872D3"/>
    <w:rsid w:val="007930BD"/>
    <w:rsid w:val="00793EBE"/>
    <w:rsid w:val="007A22BA"/>
    <w:rsid w:val="007A28A5"/>
    <w:rsid w:val="007B6990"/>
    <w:rsid w:val="007C2AEE"/>
    <w:rsid w:val="007D06D7"/>
    <w:rsid w:val="007D2C27"/>
    <w:rsid w:val="007D62D4"/>
    <w:rsid w:val="007E00B2"/>
    <w:rsid w:val="007F0C32"/>
    <w:rsid w:val="007F0E76"/>
    <w:rsid w:val="007F2B00"/>
    <w:rsid w:val="007F332E"/>
    <w:rsid w:val="007F66DE"/>
    <w:rsid w:val="007F7EBE"/>
    <w:rsid w:val="00800A2F"/>
    <w:rsid w:val="008028F8"/>
    <w:rsid w:val="00803886"/>
    <w:rsid w:val="008074F7"/>
    <w:rsid w:val="0081103B"/>
    <w:rsid w:val="00813958"/>
    <w:rsid w:val="00823736"/>
    <w:rsid w:val="0082712D"/>
    <w:rsid w:val="008272EE"/>
    <w:rsid w:val="008279BE"/>
    <w:rsid w:val="00830C8C"/>
    <w:rsid w:val="00835F26"/>
    <w:rsid w:val="00836560"/>
    <w:rsid w:val="0084193C"/>
    <w:rsid w:val="00842449"/>
    <w:rsid w:val="00844A75"/>
    <w:rsid w:val="00845BB7"/>
    <w:rsid w:val="00847D8C"/>
    <w:rsid w:val="00851B1D"/>
    <w:rsid w:val="0085381C"/>
    <w:rsid w:val="00854AE3"/>
    <w:rsid w:val="00854D88"/>
    <w:rsid w:val="0085705B"/>
    <w:rsid w:val="008636CD"/>
    <w:rsid w:val="00864808"/>
    <w:rsid w:val="00865570"/>
    <w:rsid w:val="008661AA"/>
    <w:rsid w:val="00874F4C"/>
    <w:rsid w:val="0088223B"/>
    <w:rsid w:val="00893BCA"/>
    <w:rsid w:val="00894066"/>
    <w:rsid w:val="008A761C"/>
    <w:rsid w:val="008B0CA5"/>
    <w:rsid w:val="008B1E8A"/>
    <w:rsid w:val="008B2CE5"/>
    <w:rsid w:val="008B3CB6"/>
    <w:rsid w:val="008C0102"/>
    <w:rsid w:val="008C3AE2"/>
    <w:rsid w:val="008C71C1"/>
    <w:rsid w:val="008D6E32"/>
    <w:rsid w:val="008E4384"/>
    <w:rsid w:val="008F4A2B"/>
    <w:rsid w:val="008F63A6"/>
    <w:rsid w:val="00901B4C"/>
    <w:rsid w:val="009044F5"/>
    <w:rsid w:val="00905321"/>
    <w:rsid w:val="00913749"/>
    <w:rsid w:val="00914B05"/>
    <w:rsid w:val="009169DC"/>
    <w:rsid w:val="00926AAB"/>
    <w:rsid w:val="00930471"/>
    <w:rsid w:val="00931B92"/>
    <w:rsid w:val="00934DE3"/>
    <w:rsid w:val="00936F42"/>
    <w:rsid w:val="00941BA2"/>
    <w:rsid w:val="00941C65"/>
    <w:rsid w:val="00945449"/>
    <w:rsid w:val="009509D8"/>
    <w:rsid w:val="00951E2F"/>
    <w:rsid w:val="00961B22"/>
    <w:rsid w:val="00964EE0"/>
    <w:rsid w:val="00980229"/>
    <w:rsid w:val="00981E69"/>
    <w:rsid w:val="009907C6"/>
    <w:rsid w:val="00990854"/>
    <w:rsid w:val="0099306A"/>
    <w:rsid w:val="00994456"/>
    <w:rsid w:val="0099541A"/>
    <w:rsid w:val="0099692F"/>
    <w:rsid w:val="009B11AE"/>
    <w:rsid w:val="009B535B"/>
    <w:rsid w:val="009C3730"/>
    <w:rsid w:val="009C3C4C"/>
    <w:rsid w:val="009C57DA"/>
    <w:rsid w:val="009C782F"/>
    <w:rsid w:val="009D12DA"/>
    <w:rsid w:val="009F758D"/>
    <w:rsid w:val="00A00833"/>
    <w:rsid w:val="00A03317"/>
    <w:rsid w:val="00A06077"/>
    <w:rsid w:val="00A12273"/>
    <w:rsid w:val="00A14E57"/>
    <w:rsid w:val="00A156F4"/>
    <w:rsid w:val="00A166FD"/>
    <w:rsid w:val="00A254C0"/>
    <w:rsid w:val="00A26E4B"/>
    <w:rsid w:val="00A31125"/>
    <w:rsid w:val="00A410CE"/>
    <w:rsid w:val="00A42EFB"/>
    <w:rsid w:val="00A4709D"/>
    <w:rsid w:val="00A5720A"/>
    <w:rsid w:val="00A636AC"/>
    <w:rsid w:val="00A64EA3"/>
    <w:rsid w:val="00A82A0C"/>
    <w:rsid w:val="00A84D48"/>
    <w:rsid w:val="00A90E30"/>
    <w:rsid w:val="00A9439D"/>
    <w:rsid w:val="00A95D57"/>
    <w:rsid w:val="00A97ACA"/>
    <w:rsid w:val="00AA0E93"/>
    <w:rsid w:val="00AA1C65"/>
    <w:rsid w:val="00AA6AB6"/>
    <w:rsid w:val="00AB057A"/>
    <w:rsid w:val="00AB14EB"/>
    <w:rsid w:val="00AB18E3"/>
    <w:rsid w:val="00AD22F4"/>
    <w:rsid w:val="00AD29B2"/>
    <w:rsid w:val="00AD3CF2"/>
    <w:rsid w:val="00AE00E8"/>
    <w:rsid w:val="00AE0D40"/>
    <w:rsid w:val="00AE5701"/>
    <w:rsid w:val="00AF2A40"/>
    <w:rsid w:val="00AF2EED"/>
    <w:rsid w:val="00AF5416"/>
    <w:rsid w:val="00B04302"/>
    <w:rsid w:val="00B101A1"/>
    <w:rsid w:val="00B17868"/>
    <w:rsid w:val="00B224C1"/>
    <w:rsid w:val="00B32F3A"/>
    <w:rsid w:val="00B422F6"/>
    <w:rsid w:val="00B424A1"/>
    <w:rsid w:val="00B515B5"/>
    <w:rsid w:val="00B66717"/>
    <w:rsid w:val="00B66A89"/>
    <w:rsid w:val="00B71DA8"/>
    <w:rsid w:val="00B75EB8"/>
    <w:rsid w:val="00B8256E"/>
    <w:rsid w:val="00B84196"/>
    <w:rsid w:val="00BA1D5D"/>
    <w:rsid w:val="00BA6E43"/>
    <w:rsid w:val="00BA7C9C"/>
    <w:rsid w:val="00BA7DA8"/>
    <w:rsid w:val="00BB2783"/>
    <w:rsid w:val="00BD14E1"/>
    <w:rsid w:val="00BD69FD"/>
    <w:rsid w:val="00BE6AF7"/>
    <w:rsid w:val="00BE7F75"/>
    <w:rsid w:val="00C00CB5"/>
    <w:rsid w:val="00C04D73"/>
    <w:rsid w:val="00C078D7"/>
    <w:rsid w:val="00C126D7"/>
    <w:rsid w:val="00C12B1F"/>
    <w:rsid w:val="00C21F4E"/>
    <w:rsid w:val="00C2242F"/>
    <w:rsid w:val="00C24FB5"/>
    <w:rsid w:val="00C31E1B"/>
    <w:rsid w:val="00C409F5"/>
    <w:rsid w:val="00C53D40"/>
    <w:rsid w:val="00C552EE"/>
    <w:rsid w:val="00C55FA9"/>
    <w:rsid w:val="00C56224"/>
    <w:rsid w:val="00C61084"/>
    <w:rsid w:val="00C66B4E"/>
    <w:rsid w:val="00C74D01"/>
    <w:rsid w:val="00C754EE"/>
    <w:rsid w:val="00C862FA"/>
    <w:rsid w:val="00C87715"/>
    <w:rsid w:val="00C94A4C"/>
    <w:rsid w:val="00CA0E52"/>
    <w:rsid w:val="00CA22CB"/>
    <w:rsid w:val="00CA27A2"/>
    <w:rsid w:val="00CA7AF2"/>
    <w:rsid w:val="00CB16B8"/>
    <w:rsid w:val="00CB3CF2"/>
    <w:rsid w:val="00CC0EC6"/>
    <w:rsid w:val="00CC271C"/>
    <w:rsid w:val="00CC2FC3"/>
    <w:rsid w:val="00CC2FE6"/>
    <w:rsid w:val="00CC4760"/>
    <w:rsid w:val="00CD1D15"/>
    <w:rsid w:val="00CD5321"/>
    <w:rsid w:val="00CE161E"/>
    <w:rsid w:val="00CF148C"/>
    <w:rsid w:val="00CF2C0A"/>
    <w:rsid w:val="00CF2F56"/>
    <w:rsid w:val="00CF3BA9"/>
    <w:rsid w:val="00CF46A5"/>
    <w:rsid w:val="00CF4A44"/>
    <w:rsid w:val="00D01CD1"/>
    <w:rsid w:val="00D04693"/>
    <w:rsid w:val="00D046AB"/>
    <w:rsid w:val="00D1317E"/>
    <w:rsid w:val="00D13B22"/>
    <w:rsid w:val="00D14DFC"/>
    <w:rsid w:val="00D31F12"/>
    <w:rsid w:val="00D34D50"/>
    <w:rsid w:val="00D35ACE"/>
    <w:rsid w:val="00D4241A"/>
    <w:rsid w:val="00D44EE0"/>
    <w:rsid w:val="00D4758E"/>
    <w:rsid w:val="00D53635"/>
    <w:rsid w:val="00D541A2"/>
    <w:rsid w:val="00D61AE8"/>
    <w:rsid w:val="00D62607"/>
    <w:rsid w:val="00D628A8"/>
    <w:rsid w:val="00D638E6"/>
    <w:rsid w:val="00D6719D"/>
    <w:rsid w:val="00D67AFF"/>
    <w:rsid w:val="00D70303"/>
    <w:rsid w:val="00D7284B"/>
    <w:rsid w:val="00D7599E"/>
    <w:rsid w:val="00D81FC2"/>
    <w:rsid w:val="00D82A29"/>
    <w:rsid w:val="00D91804"/>
    <w:rsid w:val="00D956DC"/>
    <w:rsid w:val="00D9607A"/>
    <w:rsid w:val="00DA203E"/>
    <w:rsid w:val="00DA2845"/>
    <w:rsid w:val="00DA4324"/>
    <w:rsid w:val="00DB251F"/>
    <w:rsid w:val="00DC6EFB"/>
    <w:rsid w:val="00DD3889"/>
    <w:rsid w:val="00DE34D9"/>
    <w:rsid w:val="00DE61EE"/>
    <w:rsid w:val="00DF137B"/>
    <w:rsid w:val="00DF3FD6"/>
    <w:rsid w:val="00E058C2"/>
    <w:rsid w:val="00E10FB4"/>
    <w:rsid w:val="00E11C35"/>
    <w:rsid w:val="00E11C8D"/>
    <w:rsid w:val="00E15C54"/>
    <w:rsid w:val="00E16022"/>
    <w:rsid w:val="00E201DF"/>
    <w:rsid w:val="00E219E0"/>
    <w:rsid w:val="00E2259B"/>
    <w:rsid w:val="00E52C01"/>
    <w:rsid w:val="00E57A33"/>
    <w:rsid w:val="00E620A5"/>
    <w:rsid w:val="00E62535"/>
    <w:rsid w:val="00E72DE3"/>
    <w:rsid w:val="00E732E9"/>
    <w:rsid w:val="00E75110"/>
    <w:rsid w:val="00E81F2C"/>
    <w:rsid w:val="00E82D4A"/>
    <w:rsid w:val="00E90341"/>
    <w:rsid w:val="00EA0FBB"/>
    <w:rsid w:val="00EA1177"/>
    <w:rsid w:val="00EA2ECA"/>
    <w:rsid w:val="00EA35C7"/>
    <w:rsid w:val="00EB31AE"/>
    <w:rsid w:val="00EB3F25"/>
    <w:rsid w:val="00EB5807"/>
    <w:rsid w:val="00EC2C80"/>
    <w:rsid w:val="00EC5211"/>
    <w:rsid w:val="00ED7597"/>
    <w:rsid w:val="00ED7C1E"/>
    <w:rsid w:val="00EE1B06"/>
    <w:rsid w:val="00EE2388"/>
    <w:rsid w:val="00EE5C9A"/>
    <w:rsid w:val="00EF1CB5"/>
    <w:rsid w:val="00F018EA"/>
    <w:rsid w:val="00F05DDF"/>
    <w:rsid w:val="00F12C08"/>
    <w:rsid w:val="00F148BF"/>
    <w:rsid w:val="00F239EB"/>
    <w:rsid w:val="00F257A3"/>
    <w:rsid w:val="00F32009"/>
    <w:rsid w:val="00F32D44"/>
    <w:rsid w:val="00F3344C"/>
    <w:rsid w:val="00F334EE"/>
    <w:rsid w:val="00F35281"/>
    <w:rsid w:val="00F35A30"/>
    <w:rsid w:val="00F42294"/>
    <w:rsid w:val="00F423D5"/>
    <w:rsid w:val="00F439C4"/>
    <w:rsid w:val="00F44947"/>
    <w:rsid w:val="00F45374"/>
    <w:rsid w:val="00F45EA0"/>
    <w:rsid w:val="00F47249"/>
    <w:rsid w:val="00F509CD"/>
    <w:rsid w:val="00F55E23"/>
    <w:rsid w:val="00F56309"/>
    <w:rsid w:val="00F611C8"/>
    <w:rsid w:val="00F6170A"/>
    <w:rsid w:val="00F61DF5"/>
    <w:rsid w:val="00F62102"/>
    <w:rsid w:val="00F62F2E"/>
    <w:rsid w:val="00F6605F"/>
    <w:rsid w:val="00F71244"/>
    <w:rsid w:val="00F77A2B"/>
    <w:rsid w:val="00F80B5B"/>
    <w:rsid w:val="00F8238F"/>
    <w:rsid w:val="00F847B9"/>
    <w:rsid w:val="00F8579D"/>
    <w:rsid w:val="00F85ED8"/>
    <w:rsid w:val="00F87DD1"/>
    <w:rsid w:val="00F91E7D"/>
    <w:rsid w:val="00F93F4E"/>
    <w:rsid w:val="00F9444F"/>
    <w:rsid w:val="00FA1213"/>
    <w:rsid w:val="00FA2B8B"/>
    <w:rsid w:val="00FA6612"/>
    <w:rsid w:val="00FB43EB"/>
    <w:rsid w:val="00FC2129"/>
    <w:rsid w:val="00FD32E4"/>
    <w:rsid w:val="00FD652D"/>
    <w:rsid w:val="00FE1371"/>
    <w:rsid w:val="00FE1BBB"/>
    <w:rsid w:val="00FE23AB"/>
    <w:rsid w:val="00FE57BC"/>
    <w:rsid w:val="00FF6C22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09496"/>
  <w15:chartTrackingRefBased/>
  <w15:docId w15:val="{136105A9-FF5A-4293-B64B-28985732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E4B"/>
    <w:pPr>
      <w:autoSpaceDE w:val="0"/>
      <w:autoSpaceDN w:val="0"/>
      <w:adjustRightInd w:val="0"/>
      <w:spacing w:after="100" w:line="259" w:lineRule="auto"/>
      <w:jc w:val="both"/>
    </w:pPr>
    <w:rPr>
      <w:rFonts w:ascii="Arial" w:eastAsia="Times New Roman" w:hAnsi="Arial"/>
      <w:color w:val="20252B"/>
      <w:lang w:val="es-ES_tradnl"/>
    </w:rPr>
  </w:style>
  <w:style w:type="paragraph" w:styleId="Ttulo1">
    <w:name w:val="heading 1"/>
    <w:aliases w:val="J1"/>
    <w:basedOn w:val="Normal"/>
    <w:link w:val="Ttulo1Car"/>
    <w:uiPriority w:val="1"/>
    <w:qFormat/>
    <w:rsid w:val="00A26E4B"/>
    <w:pPr>
      <w:keepNext/>
      <w:keepLines/>
      <w:spacing w:before="280" w:after="140"/>
      <w:jc w:val="center"/>
      <w:outlineLvl w:val="0"/>
    </w:pPr>
    <w:rPr>
      <w:rFonts w:cs="Eurostile"/>
      <w:b/>
      <w:color w:val="2E74B5"/>
      <w:sz w:val="30"/>
      <w:szCs w:val="24"/>
    </w:rPr>
  </w:style>
  <w:style w:type="paragraph" w:styleId="Ttulo2">
    <w:name w:val="heading 2"/>
    <w:aliases w:val="J2"/>
    <w:basedOn w:val="Normal"/>
    <w:next w:val="Normal"/>
    <w:link w:val="Ttulo2Car"/>
    <w:uiPriority w:val="1"/>
    <w:unhideWhenUsed/>
    <w:qFormat/>
    <w:rsid w:val="00F509CD"/>
    <w:pPr>
      <w:keepNext/>
      <w:keepLines/>
      <w:widowControl w:val="0"/>
      <w:adjustRightInd/>
      <w:spacing w:before="200"/>
      <w:outlineLvl w:val="1"/>
    </w:pPr>
    <w:rPr>
      <w:rFonts w:asciiTheme="majorHAnsi" w:eastAsiaTheme="majorEastAsia" w:hAnsiTheme="majorHAnsi" w:cstheme="majorBidi"/>
      <w:b/>
      <w:color w:val="2E74B5"/>
      <w:sz w:val="25"/>
      <w:szCs w:val="26"/>
      <w:lang w:val="es-ES" w:eastAsia="en-US"/>
    </w:rPr>
  </w:style>
  <w:style w:type="paragraph" w:styleId="Ttulo3">
    <w:name w:val="heading 3"/>
    <w:aliases w:val="J3"/>
    <w:basedOn w:val="Normal"/>
    <w:next w:val="Normal"/>
    <w:link w:val="Ttulo3Car"/>
    <w:uiPriority w:val="9"/>
    <w:unhideWhenUsed/>
    <w:qFormat/>
    <w:rsid w:val="002C2F2B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color w:val="1F4D78"/>
      <w:sz w:val="22"/>
      <w:szCs w:val="24"/>
    </w:rPr>
  </w:style>
  <w:style w:type="paragraph" w:styleId="Ttulo4">
    <w:name w:val="heading 4"/>
    <w:aliases w:val="J4"/>
    <w:basedOn w:val="Normal"/>
    <w:next w:val="Normal"/>
    <w:link w:val="Ttulo4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3"/>
    </w:pPr>
    <w:rPr>
      <w:rFonts w:asciiTheme="majorHAnsi" w:eastAsiaTheme="majorEastAsia" w:hAnsiTheme="majorHAnsi" w:cstheme="majorBidi"/>
      <w:i/>
      <w:iCs/>
      <w:sz w:val="24"/>
      <w:szCs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4"/>
    </w:pPr>
    <w:rPr>
      <w:rFonts w:asciiTheme="majorHAnsi" w:eastAsiaTheme="majorEastAsia" w:hAnsiTheme="majorHAnsi" w:cstheme="majorBidi"/>
      <w:b/>
      <w:bCs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6"/>
    </w:pPr>
    <w:rPr>
      <w:rFonts w:asciiTheme="minorHAnsi" w:eastAsiaTheme="minorEastAsia" w:hAnsiTheme="minorHAnsi" w:cstheme="minorBidi"/>
      <w:i/>
      <w:iCs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7"/>
    </w:pPr>
    <w:rPr>
      <w:rFonts w:asciiTheme="minorHAnsi" w:eastAsiaTheme="minorEastAsia" w:hAnsiTheme="minorHAnsi" w:cstheme="minorBidi"/>
      <w:b/>
      <w:bCs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8"/>
    </w:pPr>
    <w:rPr>
      <w:rFonts w:asciiTheme="minorHAnsi" w:eastAsiaTheme="minorEastAsia" w:hAnsiTheme="minorHAnsi" w:cstheme="minorBidi"/>
      <w:i/>
      <w:iCs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02FD"/>
    <w:pPr>
      <w:tabs>
        <w:tab w:val="center" w:pos="4252"/>
        <w:tab w:val="right" w:pos="8504"/>
      </w:tabs>
      <w:autoSpaceDE/>
      <w:autoSpaceDN/>
      <w:adjustRightInd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002FD"/>
  </w:style>
  <w:style w:type="paragraph" w:styleId="Piedepgina">
    <w:name w:val="footer"/>
    <w:basedOn w:val="Normal"/>
    <w:link w:val="PiedepginaCar"/>
    <w:uiPriority w:val="99"/>
    <w:unhideWhenUsed/>
    <w:rsid w:val="001002FD"/>
    <w:pPr>
      <w:tabs>
        <w:tab w:val="center" w:pos="4252"/>
        <w:tab w:val="right" w:pos="8504"/>
      </w:tabs>
      <w:autoSpaceDE/>
      <w:autoSpaceDN/>
      <w:adjustRightInd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002FD"/>
  </w:style>
  <w:style w:type="paragraph" w:styleId="Textodeglobo">
    <w:name w:val="Balloon Text"/>
    <w:basedOn w:val="Normal"/>
    <w:link w:val="TextodegloboCar"/>
    <w:uiPriority w:val="99"/>
    <w:semiHidden/>
    <w:unhideWhenUsed/>
    <w:rsid w:val="001002FD"/>
    <w:pPr>
      <w:autoSpaceDE/>
      <w:autoSpaceDN/>
      <w:adjustRightInd/>
    </w:pPr>
    <w:rPr>
      <w:rFonts w:ascii="Tahoma" w:eastAsia="Calibr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2F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6719D"/>
    <w:rPr>
      <w:color w:val="0000FF"/>
      <w:u w:val="single"/>
    </w:rPr>
  </w:style>
  <w:style w:type="character" w:styleId="Nmerodepgina">
    <w:name w:val="page number"/>
    <w:basedOn w:val="Fuentedeprrafopredeter"/>
    <w:rsid w:val="005223FD"/>
  </w:style>
  <w:style w:type="character" w:customStyle="1" w:styleId="Ttulo1Car">
    <w:name w:val="Título 1 Car"/>
    <w:aliases w:val="J1 Car"/>
    <w:basedOn w:val="Fuentedeprrafopredeter"/>
    <w:link w:val="Ttulo1"/>
    <w:uiPriority w:val="1"/>
    <w:rsid w:val="00A26E4B"/>
    <w:rPr>
      <w:rFonts w:ascii="Eurostile" w:eastAsia="Times New Roman" w:hAnsi="Eurostile" w:cs="Eurostile"/>
      <w:sz w:val="24"/>
      <w:szCs w:val="24"/>
      <w:lang w:val="es-ES_tradnl"/>
    </w:rPr>
  </w:style>
  <w:style w:type="paragraph" w:customStyle="1" w:styleId="Sangradetindependiente">
    <w:name w:val="Sangría de t. independiente"/>
    <w:basedOn w:val="Normal"/>
    <w:rsid w:val="00A26E4B"/>
    <w:pPr>
      <w:ind w:left="708" w:firstLine="143"/>
    </w:pPr>
    <w:rPr>
      <w:rFonts w:ascii="Book Antiqua" w:hAnsi="Book Antiqua" w:cs="Book Antiqua"/>
      <w:i/>
      <w:iCs/>
      <w:sz w:val="22"/>
      <w:szCs w:val="22"/>
    </w:rPr>
  </w:style>
  <w:style w:type="paragraph" w:styleId="Textoindependiente">
    <w:name w:val="Body Text"/>
    <w:basedOn w:val="Normal"/>
    <w:link w:val="TextoindependienteCar"/>
    <w:uiPriority w:val="1"/>
    <w:qFormat/>
    <w:rsid w:val="00A26E4B"/>
    <w:pPr>
      <w:jc w:val="center"/>
    </w:pPr>
    <w:rPr>
      <w:rFonts w:ascii="Eurostile" w:hAnsi="Eurostile" w:cs="Eurostile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26E4B"/>
    <w:rPr>
      <w:rFonts w:ascii="Eurostile" w:eastAsia="Times New Roman" w:hAnsi="Eurostile" w:cs="Eurostile"/>
      <w:sz w:val="24"/>
      <w:szCs w:val="24"/>
      <w:lang w:val="es-ES_tradnl"/>
    </w:rPr>
  </w:style>
  <w:style w:type="paragraph" w:styleId="Prrafodelista">
    <w:name w:val="List Paragraph"/>
    <w:basedOn w:val="Normal"/>
    <w:uiPriority w:val="1"/>
    <w:qFormat/>
    <w:rsid w:val="00AF2A4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12B1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C12B1F"/>
    <w:pPr>
      <w:widowControl w:val="0"/>
      <w:adjustRightInd/>
      <w:spacing w:before="40" w:after="140"/>
      <w:ind w:left="3199" w:right="3095"/>
      <w:jc w:val="center"/>
    </w:pPr>
    <w:rPr>
      <w:rFonts w:eastAsia="Arial" w:cs="Arial"/>
      <w:b/>
      <w:bCs/>
      <w:color w:val="1F4D78"/>
      <w:sz w:val="32"/>
      <w:szCs w:val="3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C12B1F"/>
    <w:rPr>
      <w:rFonts w:ascii="Arial" w:eastAsia="Arial" w:hAnsi="Arial" w:cs="Arial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12B1F"/>
    <w:pPr>
      <w:widowControl w:val="0"/>
      <w:adjustRightInd/>
      <w:spacing w:before="60"/>
    </w:pPr>
    <w:rPr>
      <w:rFonts w:eastAsia="Arial" w:cs="Arial"/>
      <w:sz w:val="22"/>
      <w:szCs w:val="22"/>
      <w:lang w:val="es-ES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12C0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12C08"/>
    <w:rPr>
      <w:rFonts w:ascii="Times New Roman" w:eastAsia="Times New Roman" w:hAnsi="Times New Roman"/>
      <w:lang w:val="es-ES_tradnl"/>
    </w:rPr>
  </w:style>
  <w:style w:type="paragraph" w:customStyle="1" w:styleId="Normal0">
    <w:name w:val="Normal_0"/>
    <w:qFormat/>
    <w:rsid w:val="00F12C08"/>
    <w:pPr>
      <w:suppressAutoHyphens/>
      <w:spacing w:after="200"/>
      <w:jc w:val="both"/>
    </w:pPr>
    <w:rPr>
      <w:rFonts w:ascii="Tele-GroteskNor" w:eastAsia="Times New Roman" w:hAnsi="Tele-GroteskNor" w:cs="Tele-GroteskNor"/>
      <w:sz w:val="24"/>
      <w:szCs w:val="24"/>
      <w:lang w:eastAsia="ar-SA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9044F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044F5"/>
    <w:rPr>
      <w:rFonts w:ascii="Times New Roman" w:eastAsia="Times New Roman" w:hAnsi="Times New Roman"/>
      <w:sz w:val="16"/>
      <w:szCs w:val="16"/>
      <w:lang w:val="es-ES_tradnl"/>
    </w:rPr>
  </w:style>
  <w:style w:type="table" w:styleId="Tablaconcuadrcula">
    <w:name w:val="Table Grid"/>
    <w:basedOn w:val="Tablanormal"/>
    <w:uiPriority w:val="39"/>
    <w:rsid w:val="008110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aliases w:val="J3 Car"/>
    <w:basedOn w:val="Fuentedeprrafopredeter"/>
    <w:link w:val="Ttulo3"/>
    <w:uiPriority w:val="9"/>
    <w:rsid w:val="002C2F2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_tradnl"/>
    </w:rPr>
  </w:style>
  <w:style w:type="character" w:customStyle="1" w:styleId="Ttulo2Car">
    <w:name w:val="Título 2 Car"/>
    <w:aliases w:val="J2 Car"/>
    <w:basedOn w:val="Fuentedeprrafopredeter"/>
    <w:link w:val="Ttulo2"/>
    <w:uiPriority w:val="1"/>
    <w:rsid w:val="00F509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numbering" w:customStyle="1" w:styleId="Sinlista1">
    <w:name w:val="Sin lista1"/>
    <w:next w:val="Sinlista"/>
    <w:uiPriority w:val="99"/>
    <w:semiHidden/>
    <w:unhideWhenUsed/>
    <w:rsid w:val="00F509CD"/>
  </w:style>
  <w:style w:type="table" w:customStyle="1" w:styleId="TableNormal1">
    <w:name w:val="Table Normal1"/>
    <w:uiPriority w:val="2"/>
    <w:semiHidden/>
    <w:unhideWhenUsed/>
    <w:qFormat/>
    <w:rsid w:val="00F509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ar">
    <w:name w:val="Título 4 Car"/>
    <w:aliases w:val="J4 Car"/>
    <w:basedOn w:val="Fuentedeprrafopredeter"/>
    <w:link w:val="Ttulo4"/>
    <w:uiPriority w:val="9"/>
    <w:rsid w:val="00E90341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E90341"/>
    <w:rPr>
      <w:rFonts w:asciiTheme="majorHAnsi" w:eastAsiaTheme="majorEastAsia" w:hAnsiTheme="majorHAnsi" w:cstheme="majorBidi"/>
      <w:b/>
      <w:bCs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rsid w:val="00E90341"/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sid w:val="00E90341"/>
    <w:rPr>
      <w:rFonts w:asciiTheme="minorHAnsi" w:eastAsiaTheme="minorEastAsia" w:hAnsiTheme="minorHAnsi" w:cstheme="minorBidi"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sid w:val="00E90341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sid w:val="00E90341"/>
    <w:rPr>
      <w:rFonts w:asciiTheme="minorHAnsi" w:eastAsiaTheme="minorEastAsia" w:hAnsiTheme="minorHAnsi" w:cstheme="minorBidi"/>
      <w:i/>
      <w:iCs/>
      <w:sz w:val="22"/>
      <w:szCs w:val="22"/>
    </w:rPr>
  </w:style>
  <w:style w:type="numbering" w:customStyle="1" w:styleId="Sinlista2">
    <w:name w:val="Sin lista2"/>
    <w:next w:val="Sinlista"/>
    <w:uiPriority w:val="99"/>
    <w:semiHidden/>
    <w:unhideWhenUsed/>
    <w:rsid w:val="00E90341"/>
  </w:style>
  <w:style w:type="paragraph" w:styleId="Textonotapie">
    <w:name w:val="footnote text"/>
    <w:basedOn w:val="Normal"/>
    <w:link w:val="TextonotapieCar"/>
    <w:semiHidden/>
    <w:rsid w:val="00E90341"/>
    <w:pPr>
      <w:spacing w:before="240" w:after="240" w:line="252" w:lineRule="auto"/>
    </w:pPr>
    <w:rPr>
      <w:rFonts w:asciiTheme="minorHAnsi" w:eastAsiaTheme="minorEastAsia" w:hAnsiTheme="minorHAnsi" w:cstheme="minorBidi"/>
      <w:lang w:val="es-ES"/>
    </w:rPr>
  </w:style>
  <w:style w:type="character" w:customStyle="1" w:styleId="TextonotapieCar">
    <w:name w:val="Texto nota pie Car"/>
    <w:basedOn w:val="Fuentedeprrafopredeter"/>
    <w:link w:val="Textonotapie"/>
    <w:semiHidden/>
    <w:rsid w:val="00E90341"/>
    <w:rPr>
      <w:rFonts w:asciiTheme="minorHAnsi" w:eastAsiaTheme="minorEastAsia" w:hAnsiTheme="minorHAnsi" w:cstheme="minorBidi"/>
    </w:rPr>
  </w:style>
  <w:style w:type="character" w:styleId="Refdenotaalpie">
    <w:name w:val="footnote reference"/>
    <w:semiHidden/>
    <w:rsid w:val="00E90341"/>
    <w:rPr>
      <w:vertAlign w:val="superscript"/>
    </w:rPr>
  </w:style>
  <w:style w:type="paragraph" w:customStyle="1" w:styleId="Rpido1">
    <w:name w:val="Rápido 1)"/>
    <w:rsid w:val="00E90341"/>
    <w:pPr>
      <w:autoSpaceDE w:val="0"/>
      <w:autoSpaceDN w:val="0"/>
      <w:adjustRightInd w:val="0"/>
      <w:spacing w:after="160" w:line="252" w:lineRule="auto"/>
      <w:ind w:left="-1134"/>
      <w:jc w:val="both"/>
    </w:pPr>
    <w:rPr>
      <w:rFonts w:ascii="Times New Roman" w:eastAsia="Times New Roman" w:hAnsi="Times New Roman" w:cstheme="minorBidi"/>
      <w:sz w:val="24"/>
      <w:szCs w:val="24"/>
    </w:rPr>
  </w:style>
  <w:style w:type="paragraph" w:styleId="ndice1">
    <w:name w:val="index 1"/>
    <w:basedOn w:val="Normal"/>
    <w:next w:val="Normal"/>
    <w:autoRedefine/>
    <w:semiHidden/>
    <w:rsid w:val="00E90341"/>
    <w:pPr>
      <w:widowControl w:val="0"/>
      <w:tabs>
        <w:tab w:val="right" w:pos="9627"/>
      </w:tabs>
      <w:spacing w:after="160" w:line="360" w:lineRule="auto"/>
      <w:ind w:left="240" w:hanging="240"/>
      <w:jc w:val="center"/>
    </w:pPr>
    <w:rPr>
      <w:rFonts w:asciiTheme="minorHAnsi" w:eastAsiaTheme="minorEastAsia" w:hAnsiTheme="minorHAnsi" w:cstheme="minorBidi"/>
      <w:b/>
      <w:bCs/>
      <w:noProof/>
      <w:sz w:val="22"/>
      <w:szCs w:val="22"/>
      <w:lang w:val="es-ES"/>
    </w:rPr>
  </w:style>
  <w:style w:type="paragraph" w:styleId="TDC1">
    <w:name w:val="toc 1"/>
    <w:basedOn w:val="Ttulodendice"/>
    <w:next w:val="Normal"/>
    <w:autoRedefine/>
    <w:semiHidden/>
    <w:rsid w:val="00E90341"/>
    <w:pPr>
      <w:tabs>
        <w:tab w:val="right" w:leader="dot" w:pos="9016"/>
      </w:tabs>
      <w:spacing w:after="120"/>
    </w:pPr>
    <w:rPr>
      <w:rFonts w:asciiTheme="minorHAnsi" w:eastAsiaTheme="minorHAnsi" w:hAnsiTheme="minorHAnsi" w:cstheme="minorHAnsi"/>
      <w:bCs w:val="0"/>
      <w:noProof/>
      <w:sz w:val="24"/>
      <w:szCs w:val="24"/>
      <w:lang w:eastAsia="en-US"/>
    </w:rPr>
  </w:style>
  <w:style w:type="paragraph" w:styleId="Ttulodendice">
    <w:name w:val="index heading"/>
    <w:basedOn w:val="Normal"/>
    <w:next w:val="ndice1"/>
    <w:semiHidden/>
    <w:rsid w:val="00E90341"/>
    <w:pPr>
      <w:autoSpaceDE/>
      <w:autoSpaceDN/>
      <w:adjustRightInd/>
      <w:spacing w:after="160" w:line="252" w:lineRule="auto"/>
    </w:pPr>
    <w:rPr>
      <w:rFonts w:eastAsiaTheme="minorEastAsia" w:cs="Arial"/>
      <w:b/>
      <w:bCs/>
      <w:sz w:val="22"/>
      <w:szCs w:val="22"/>
      <w:lang w:val="es-ES"/>
    </w:rPr>
  </w:style>
  <w:style w:type="paragraph" w:styleId="TDC2">
    <w:name w:val="toc 2"/>
    <w:basedOn w:val="Normal"/>
    <w:next w:val="Normal"/>
    <w:autoRedefine/>
    <w:semiHidden/>
    <w:rsid w:val="00E90341"/>
    <w:pPr>
      <w:tabs>
        <w:tab w:val="right" w:leader="dot" w:pos="9016"/>
      </w:tabs>
      <w:autoSpaceDE/>
      <w:autoSpaceDN/>
      <w:adjustRightInd/>
      <w:spacing w:before="40" w:after="40" w:line="252" w:lineRule="auto"/>
      <w:ind w:left="284"/>
    </w:pPr>
    <w:rPr>
      <w:rFonts w:asciiTheme="minorHAnsi" w:eastAsiaTheme="minorEastAsia" w:hAnsiTheme="minorHAnsi" w:cs="Arial"/>
      <w:b/>
      <w:i/>
      <w:noProof/>
      <w:sz w:val="22"/>
      <w:szCs w:val="22"/>
      <w:lang w:val="es-ES"/>
    </w:rPr>
  </w:style>
  <w:style w:type="paragraph" w:styleId="TDC3">
    <w:name w:val="toc 3"/>
    <w:basedOn w:val="Normal"/>
    <w:next w:val="Normal"/>
    <w:autoRedefine/>
    <w:semiHidden/>
    <w:rsid w:val="00E90341"/>
    <w:pPr>
      <w:tabs>
        <w:tab w:val="right" w:leader="dot" w:pos="9016"/>
      </w:tabs>
      <w:autoSpaceDE/>
      <w:autoSpaceDN/>
      <w:adjustRightInd/>
      <w:spacing w:after="160" w:line="360" w:lineRule="auto"/>
      <w:ind w:left="482" w:right="564"/>
    </w:pPr>
    <w:rPr>
      <w:rFonts w:asciiTheme="minorHAnsi" w:eastAsiaTheme="minorEastAsia" w:hAnsiTheme="minorHAnsi" w:cstheme="minorBidi"/>
      <w:noProof/>
      <w:sz w:val="22"/>
      <w:szCs w:val="22"/>
      <w:lang w:val="es-ES"/>
    </w:rPr>
  </w:style>
  <w:style w:type="paragraph" w:styleId="TDC4">
    <w:name w:val="toc 4"/>
    <w:basedOn w:val="Ttulodendice"/>
    <w:next w:val="Normal"/>
    <w:autoRedefine/>
    <w:uiPriority w:val="39"/>
    <w:rsid w:val="00E90341"/>
    <w:pPr>
      <w:numPr>
        <w:numId w:val="1"/>
      </w:numPr>
      <w:tabs>
        <w:tab w:val="right" w:leader="dot" w:pos="9016"/>
      </w:tabs>
      <w:spacing w:before="60" w:after="60"/>
    </w:pPr>
    <w:rPr>
      <w:rFonts w:ascii="Times New Roman" w:hAnsi="Times New Roman"/>
      <w:b w:val="0"/>
      <w:noProof/>
    </w:rPr>
  </w:style>
  <w:style w:type="paragraph" w:styleId="TDC5">
    <w:name w:val="toc 5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96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6">
    <w:name w:val="toc 6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20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7">
    <w:name w:val="toc 7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44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8">
    <w:name w:val="toc 8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68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9">
    <w:name w:val="toc 9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92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Mapadeldocumento">
    <w:name w:val="Document Map"/>
    <w:basedOn w:val="Normal"/>
    <w:link w:val="MapadeldocumentoCar"/>
    <w:semiHidden/>
    <w:rsid w:val="00E90341"/>
    <w:pPr>
      <w:shd w:val="clear" w:color="auto" w:fill="000080"/>
      <w:autoSpaceDE/>
      <w:autoSpaceDN/>
      <w:adjustRightInd/>
      <w:spacing w:after="160" w:line="252" w:lineRule="auto"/>
    </w:pPr>
    <w:rPr>
      <w:rFonts w:ascii="Tahoma" w:eastAsiaTheme="minorEastAsia" w:hAnsi="Tahoma" w:cs="Tahoma"/>
      <w:sz w:val="22"/>
      <w:szCs w:val="22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90341"/>
    <w:rPr>
      <w:rFonts w:ascii="Tahoma" w:eastAsiaTheme="minorEastAsia" w:hAnsi="Tahoma" w:cs="Tahoma"/>
      <w:sz w:val="22"/>
      <w:szCs w:val="22"/>
      <w:shd w:val="clear" w:color="auto" w:fill="000080"/>
    </w:rPr>
  </w:style>
  <w:style w:type="paragraph" w:styleId="Sangra2detindependiente">
    <w:name w:val="Body Text Indent 2"/>
    <w:basedOn w:val="Normal"/>
    <w:link w:val="Sangra2detindependienteCar"/>
    <w:rsid w:val="00E90341"/>
    <w:pPr>
      <w:autoSpaceDE/>
      <w:autoSpaceDN/>
      <w:adjustRightInd/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90341"/>
    <w:rPr>
      <w:rFonts w:asciiTheme="minorHAnsi" w:eastAsiaTheme="minorEastAsia" w:hAnsiTheme="minorHAnsi" w:cstheme="minorBidi"/>
      <w:sz w:val="22"/>
      <w:szCs w:val="22"/>
    </w:rPr>
  </w:style>
  <w:style w:type="character" w:styleId="Hipervnculovisitado">
    <w:name w:val="FollowedHyperlink"/>
    <w:rsid w:val="00E90341"/>
    <w:rPr>
      <w:color w:val="800080"/>
      <w:u w:val="single"/>
    </w:rPr>
  </w:style>
  <w:style w:type="paragraph" w:styleId="Sangra3detindependiente">
    <w:name w:val="Body Text Indent 3"/>
    <w:basedOn w:val="Normal"/>
    <w:link w:val="Sangra3detindependienteCar"/>
    <w:rsid w:val="00E90341"/>
    <w:pPr>
      <w:autoSpaceDE/>
      <w:autoSpaceDN/>
      <w:adjustRightInd/>
      <w:spacing w:after="160" w:line="288" w:lineRule="auto"/>
      <w:ind w:left="709"/>
    </w:pPr>
    <w:rPr>
      <w:rFonts w:asciiTheme="minorHAnsi" w:eastAsiaTheme="minorEastAsia" w:hAnsiTheme="minorHAnsi" w:cstheme="minorBidi"/>
      <w:b/>
      <w:bCs/>
      <w:sz w:val="22"/>
      <w:szCs w:val="22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90341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ormalWeb">
    <w:name w:val="Normal (Web)"/>
    <w:basedOn w:val="Normal"/>
    <w:uiPriority w:val="99"/>
    <w:rsid w:val="00E90341"/>
    <w:pPr>
      <w:autoSpaceDE/>
      <w:autoSpaceDN/>
      <w:adjustRightInd/>
      <w:spacing w:before="100" w:beforeAutospacing="1" w:afterAutospacing="1" w:line="252" w:lineRule="auto"/>
    </w:pPr>
    <w:rPr>
      <w:rFonts w:ascii="Arial Unicode MS" w:eastAsia="Arial Unicode MS" w:hAnsi="Arial Unicode MS" w:cs="Arial Unicode MS"/>
      <w:sz w:val="22"/>
      <w:szCs w:val="22"/>
      <w:lang w:val="es-ES"/>
    </w:rPr>
  </w:style>
  <w:style w:type="paragraph" w:styleId="Sangradetextonormal">
    <w:name w:val="Body Text Indent"/>
    <w:basedOn w:val="Normal"/>
    <w:link w:val="SangradetextonormalCar"/>
    <w:rsid w:val="00E90341"/>
    <w:pPr>
      <w:autoSpaceDE/>
      <w:autoSpaceDN/>
      <w:adjustRightInd/>
      <w:spacing w:after="120" w:line="288" w:lineRule="auto"/>
      <w:ind w:left="709"/>
    </w:pPr>
    <w:rPr>
      <w:rFonts w:ascii="Calibri" w:eastAsiaTheme="minorEastAsia" w:hAnsi="Calibri" w:cstheme="minorBidi"/>
      <w:sz w:val="22"/>
      <w:szCs w:val="22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90341"/>
    <w:rPr>
      <w:rFonts w:eastAsiaTheme="minorEastAsia" w:cstheme="minorBidi"/>
      <w:sz w:val="22"/>
      <w:szCs w:val="22"/>
    </w:rPr>
  </w:style>
  <w:style w:type="paragraph" w:customStyle="1" w:styleId="Pa6">
    <w:name w:val="Pa6"/>
    <w:basedOn w:val="Normal"/>
    <w:next w:val="Normal"/>
    <w:rsid w:val="00E90341"/>
    <w:pPr>
      <w:spacing w:after="160" w:line="201" w:lineRule="atLeast"/>
    </w:pPr>
    <w:rPr>
      <w:rFonts w:eastAsiaTheme="minorEastAsia" w:cstheme="minorBidi"/>
      <w:szCs w:val="22"/>
      <w:lang w:val="es-ES"/>
    </w:rPr>
  </w:style>
  <w:style w:type="paragraph" w:customStyle="1" w:styleId="Default">
    <w:name w:val="Default"/>
    <w:rsid w:val="00E90341"/>
    <w:pPr>
      <w:autoSpaceDE w:val="0"/>
      <w:autoSpaceDN w:val="0"/>
      <w:adjustRightInd w:val="0"/>
      <w:spacing w:after="160" w:line="252" w:lineRule="auto"/>
      <w:jc w:val="both"/>
    </w:pPr>
    <w:rPr>
      <w:rFonts w:ascii="Arial" w:eastAsiaTheme="minorEastAsia" w:hAnsi="Arial" w:cs="Arial"/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rsid w:val="00E90341"/>
    <w:pPr>
      <w:spacing w:after="160" w:line="252" w:lineRule="auto"/>
      <w:jc w:val="both"/>
    </w:pPr>
    <w:rPr>
      <w:rFonts w:ascii="Times New Roman" w:eastAsia="Times New Roman" w:hAnsi="Times New Roman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90341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90341"/>
    <w:pPr>
      <w:autoSpaceDE/>
      <w:autoSpaceDN/>
      <w:adjustRightInd/>
      <w:spacing w:after="160" w:line="252" w:lineRule="auto"/>
    </w:pPr>
    <w:rPr>
      <w:rFonts w:asciiTheme="minorHAnsi" w:eastAsiaTheme="minorEastAsia" w:hAnsiTheme="minorHAnsi" w:cstheme="minorBidi"/>
      <w:b/>
      <w:bCs/>
      <w:sz w:val="18"/>
      <w:szCs w:val="18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90341"/>
    <w:pPr>
      <w:numPr>
        <w:ilvl w:val="1"/>
      </w:numPr>
      <w:autoSpaceDE/>
      <w:autoSpaceDN/>
      <w:adjustRightInd/>
      <w:spacing w:after="160" w:line="252" w:lineRule="auto"/>
      <w:jc w:val="center"/>
    </w:pPr>
    <w:rPr>
      <w:rFonts w:asciiTheme="majorHAnsi" w:eastAsiaTheme="majorEastAsia" w:hAnsiTheme="majorHAnsi" w:cstheme="majorBidi"/>
      <w:i/>
      <w:color w:val="606870"/>
      <w:sz w:val="21"/>
      <w:szCs w:val="24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E90341"/>
    <w:rPr>
      <w:rFonts w:asciiTheme="majorHAnsi" w:eastAsiaTheme="majorEastAsia" w:hAnsiTheme="majorHAnsi" w:cstheme="majorBidi"/>
      <w:sz w:val="24"/>
      <w:szCs w:val="24"/>
    </w:rPr>
  </w:style>
  <w:style w:type="character" w:styleId="Fuerte">
    <w:name w:val="Strong"/>
    <w:basedOn w:val="Fuentedeprrafopredeter"/>
    <w:uiPriority w:val="22"/>
    <w:qFormat/>
    <w:rsid w:val="00E90341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E90341"/>
    <w:rPr>
      <w:i/>
      <w:iCs/>
      <w:color w:val="auto"/>
    </w:rPr>
  </w:style>
  <w:style w:type="paragraph" w:styleId="Sinespaciado">
    <w:name w:val="No Spacing"/>
    <w:uiPriority w:val="1"/>
    <w:qFormat/>
    <w:rsid w:val="00E90341"/>
    <w:pPr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styleId="Cita">
    <w:name w:val="Quote"/>
    <w:basedOn w:val="Normal"/>
    <w:next w:val="Normal"/>
    <w:link w:val="CitaCar"/>
    <w:uiPriority w:val="29"/>
    <w:qFormat/>
    <w:rsid w:val="00E90341"/>
    <w:pPr>
      <w:autoSpaceDE/>
      <w:autoSpaceDN/>
      <w:adjustRightInd/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E903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0341"/>
    <w:pPr>
      <w:autoSpaceDE/>
      <w:autoSpaceDN/>
      <w:adjustRightInd/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0341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E90341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E90341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E90341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E90341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E90341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90341"/>
    <w:pPr>
      <w:autoSpaceDE/>
      <w:autoSpaceDN/>
      <w:adjustRightInd/>
      <w:spacing w:before="320" w:after="40" w:line="252" w:lineRule="auto"/>
      <w:jc w:val="both"/>
      <w:outlineLvl w:val="9"/>
    </w:pPr>
    <w:rPr>
      <w:rFonts w:asciiTheme="majorHAnsi" w:eastAsiaTheme="majorEastAsia" w:hAnsiTheme="majorHAnsi" w:cstheme="majorBidi"/>
      <w:bCs/>
      <w:caps/>
      <w:spacing w:val="4"/>
      <w:sz w:val="28"/>
      <w:szCs w:val="28"/>
      <w:lang w:val="es-ES"/>
    </w:rPr>
  </w:style>
  <w:style w:type="paragraph" w:customStyle="1" w:styleId="Prrafodelista1">
    <w:name w:val="Párrafo de lista1"/>
    <w:basedOn w:val="Normal"/>
    <w:rsid w:val="00E90341"/>
    <w:pPr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es-ES" w:eastAsia="en-US"/>
    </w:rPr>
  </w:style>
  <w:style w:type="paragraph" w:customStyle="1" w:styleId="parrafo2">
    <w:name w:val="parrafo_2"/>
    <w:basedOn w:val="Normal"/>
    <w:rsid w:val="00E90341"/>
    <w:pPr>
      <w:autoSpaceDE/>
      <w:autoSpaceDN/>
      <w:adjustRightInd/>
      <w:spacing w:before="100" w:beforeAutospacing="1" w:afterAutospacing="1"/>
    </w:pPr>
    <w:rPr>
      <w:sz w:val="24"/>
      <w:szCs w:val="24"/>
      <w:lang w:val="es-ES"/>
    </w:rPr>
  </w:style>
  <w:style w:type="paragraph" w:customStyle="1" w:styleId="parrafo">
    <w:name w:val="parrafo"/>
    <w:basedOn w:val="Normal"/>
    <w:rsid w:val="00E90341"/>
    <w:pPr>
      <w:autoSpaceDE/>
      <w:autoSpaceDN/>
      <w:adjustRightInd/>
      <w:spacing w:before="100" w:beforeAutospacing="1" w:afterAutospacing="1"/>
    </w:pPr>
    <w:rPr>
      <w:sz w:val="24"/>
      <w:szCs w:val="24"/>
      <w:lang w:val="es-ES"/>
    </w:rPr>
  </w:style>
  <w:style w:type="character" w:customStyle="1" w:styleId="FootnoteCharacters">
    <w:name w:val="Footnote Characters"/>
    <w:rsid w:val="00E90341"/>
    <w:rPr>
      <w:rFonts w:ascii="Times New Roman" w:hAnsi="Times New Roman" w:cs="Times New Roman"/>
      <w:vertAlign w:val="superscript"/>
    </w:rPr>
  </w:style>
  <w:style w:type="character" w:customStyle="1" w:styleId="Caracteresdenotaalpie">
    <w:name w:val="Caracteres de nota al pie"/>
    <w:rsid w:val="00E90341"/>
  </w:style>
  <w:style w:type="numbering" w:customStyle="1" w:styleId="Sinlista3">
    <w:name w:val="Sin lista3"/>
    <w:next w:val="Sinlista"/>
    <w:uiPriority w:val="99"/>
    <w:semiHidden/>
    <w:unhideWhenUsed/>
    <w:rsid w:val="002262B2"/>
  </w:style>
  <w:style w:type="numbering" w:customStyle="1" w:styleId="Sinlista11">
    <w:name w:val="Sin lista11"/>
    <w:next w:val="Sinlista"/>
    <w:uiPriority w:val="99"/>
    <w:semiHidden/>
    <w:unhideWhenUsed/>
    <w:rsid w:val="002262B2"/>
  </w:style>
  <w:style w:type="table" w:customStyle="1" w:styleId="TableNormal2">
    <w:name w:val="Table Normal2"/>
    <w:uiPriority w:val="2"/>
    <w:semiHidden/>
    <w:unhideWhenUsed/>
    <w:qFormat/>
    <w:rsid w:val="002262B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262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1">
    <w:name w:val="Sin lista111"/>
    <w:next w:val="Sinlista"/>
    <w:uiPriority w:val="99"/>
    <w:semiHidden/>
    <w:unhideWhenUsed/>
    <w:rsid w:val="002262B2"/>
  </w:style>
  <w:style w:type="table" w:customStyle="1" w:styleId="TableNormal11">
    <w:name w:val="Table Normal11"/>
    <w:uiPriority w:val="2"/>
    <w:semiHidden/>
    <w:unhideWhenUsed/>
    <w:qFormat/>
    <w:rsid w:val="002262B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">
    <w:name w:val="Sin lista4"/>
    <w:next w:val="Sinlista"/>
    <w:uiPriority w:val="99"/>
    <w:semiHidden/>
    <w:unhideWhenUsed/>
    <w:rsid w:val="001A1DB5"/>
  </w:style>
  <w:style w:type="paragraph" w:styleId="Listaconnmeros">
    <w:name w:val="List Number"/>
    <w:basedOn w:val="Normal"/>
    <w:uiPriority w:val="99"/>
    <w:unhideWhenUsed/>
    <w:rsid w:val="00CA7AF2"/>
    <w:pPr>
      <w:numPr>
        <w:numId w:val="2"/>
      </w:numPr>
      <w:tabs>
        <w:tab w:val="clear" w:pos="360"/>
      </w:tabs>
      <w:autoSpaceDE/>
      <w:autoSpaceDN/>
      <w:adjustRightInd/>
      <w:spacing w:after="80"/>
      <w:contextualSpacing/>
    </w:pPr>
    <w:rPr>
      <w:rFonts w:asciiTheme="minorHAnsi" w:eastAsiaTheme="minorEastAsia" w:hAnsiTheme="minorHAnsi" w:cstheme="minorBidi"/>
      <w:szCs w:val="22"/>
      <w:lang w:val="en-US" w:eastAsia="en-US"/>
    </w:rPr>
  </w:style>
  <w:style w:type="paragraph" w:customStyle="1" w:styleId="Listaconvietas1">
    <w:name w:val="Lista con viñetas1"/>
    <w:basedOn w:val="Normal"/>
    <w:pPr>
      <w:spacing w:after="80"/>
      <w:ind w:left="482" w:hanging="255"/>
    </w:pPr>
  </w:style>
  <w:style w:type="paragraph" w:customStyle="1" w:styleId="Listaconvietas21">
    <w:name w:val="Lista con viñetas 21"/>
    <w:basedOn w:val="Normal"/>
    <w:pPr>
      <w:spacing w:after="80"/>
      <w:ind w:left="879" w:hanging="255"/>
    </w:pPr>
  </w:style>
  <w:style w:type="paragraph" w:customStyle="1" w:styleId="Listaconnmeros21">
    <w:name w:val="Lista con números 21"/>
    <w:basedOn w:val="Normal"/>
    <w:pPr>
      <w:spacing w:after="80"/>
      <w:ind w:left="879" w:hanging="255"/>
    </w:pPr>
  </w:style>
  <w:style w:type="paragraph" w:styleId="Revisin">
    <w:name w:val="Revision"/>
    <w:hidden/>
    <w:uiPriority w:val="99"/>
    <w:semiHidden/>
    <w:rsid w:val="00707D98"/>
    <w:rPr>
      <w:rFonts w:ascii="Arial" w:eastAsia="Times New Roman" w:hAnsi="Arial"/>
      <w:color w:val="20252B"/>
      <w:lang w:val="es-ES_tradnl"/>
    </w:rPr>
  </w:style>
  <w:style w:type="paragraph" w:styleId="Listaconvietas">
    <w:name w:val="List Bullet"/>
    <w:basedOn w:val="Normal"/>
    <w:uiPriority w:val="99"/>
    <w:unhideWhenUsed/>
    <w:rsid w:val="00F55E23"/>
    <w:pPr>
      <w:numPr>
        <w:numId w:val="27"/>
      </w:numPr>
      <w:tabs>
        <w:tab w:val="clear" w:pos="360"/>
      </w:tabs>
      <w:autoSpaceDE/>
      <w:autoSpaceDN/>
      <w:adjustRightInd/>
      <w:spacing w:after="90"/>
      <w:ind w:left="0" w:firstLine="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706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0167">
          <w:marLeft w:val="0"/>
          <w:marRight w:val="0"/>
          <w:marTop w:val="0"/>
          <w:marBottom w:val="0"/>
          <w:divBdr>
            <w:top w:val="single" w:sz="2" w:space="24" w:color="auto"/>
            <w:left w:val="single" w:sz="2" w:space="23" w:color="auto"/>
            <w:bottom w:val="single" w:sz="2" w:space="24" w:color="auto"/>
            <w:right w:val="single" w:sz="2" w:space="23" w:color="auto"/>
          </w:divBdr>
          <w:divsChild>
            <w:div w:id="1256745971">
              <w:marLeft w:val="-537"/>
              <w:marRight w:val="-53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796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4618">
                      <w:marLeft w:val="377"/>
                      <w:marRight w:val="3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8600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06436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4252">
                      <w:marLeft w:val="377"/>
                      <w:marRight w:val="3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93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2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45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8" w:color="auto"/>
                        <w:left w:val="single" w:sz="2" w:space="23" w:color="auto"/>
                        <w:bottom w:val="single" w:sz="2" w:space="31" w:color="auto"/>
                        <w:right w:val="single" w:sz="2" w:space="23" w:color="auto"/>
                      </w:divBdr>
                      <w:divsChild>
                        <w:div w:id="2109617247">
                          <w:marLeft w:val="-537"/>
                          <w:marRight w:val="-53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8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44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5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31" w:color="auto"/>
                                            <w:left w:val="single" w:sz="2" w:space="23" w:color="auto"/>
                                            <w:bottom w:val="single" w:sz="2" w:space="31" w:color="auto"/>
                                            <w:right w:val="single" w:sz="2" w:space="23" w:color="auto"/>
                                          </w:divBdr>
                                          <w:divsChild>
                                            <w:div w:id="1296596375">
                                              <w:marLeft w:val="-375"/>
                                              <w:marRight w:val="-3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94544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142672">
                                                      <w:marLeft w:val="374"/>
                                                      <w:marRight w:val="37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106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7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20204">
          <w:marLeft w:val="1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becera\Plantilla-Doc-EMVISME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489FF-CE84-43A8-A107-DA3EDAD9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Plantilla-Doc-EMVISMESA.dotx</Template>
  <TotalTime>1</TotalTime>
  <Pages>1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Pliego de prescripciones técnicas: mantenimiento integral de aparcamientos</vt:lpstr>
    </vt:vector>
  </TitlesOfParts>
  <Company>-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Pliego de prescripciones técnicas: mantenimiento integral de aparcamientos</dc:title>
  <dc:subject>Contratación del mantenimiento integral de cinco aparcamientos públicos</dc:subject>
  <dc:creator>EMVISMESA</dc:creator>
  <cp:keywords>EMVISMESA, mantenimiento, aparcamientos, contratación pública</cp:keywords>
  <cp:lastModifiedBy>M. Inmaculada Del Campo Sedano</cp:lastModifiedBy>
  <cp:revision>3</cp:revision>
  <cp:lastPrinted>2025-12-15T12:59:00Z</cp:lastPrinted>
  <dcterms:created xsi:type="dcterms:W3CDTF">2026-10-26T11:47:00Z</dcterms:created>
  <dcterms:modified xsi:type="dcterms:W3CDTF">2026-10-26T11:49:00Z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2018-02-12T00:00:00Z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Aspose.Words for Java 25.12.0; modified using iText® 5.2.1 ©2000-2012 1T3XT BVBA</vt:lpwstr>
  </property>
</Properties>
</file>